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272" w:rsidRPr="00E77870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YONGER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Cordwainer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272" w:rsidRDefault="00212272" w:rsidP="00212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2122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272" w:rsidRDefault="00212272" w:rsidP="00E71FC3">
      <w:pPr>
        <w:spacing w:after="0" w:line="240" w:lineRule="auto"/>
      </w:pPr>
      <w:r>
        <w:separator/>
      </w:r>
    </w:p>
  </w:endnote>
  <w:endnote w:type="continuationSeparator" w:id="0">
    <w:p w:rsidR="00212272" w:rsidRDefault="002122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272" w:rsidRDefault="00212272" w:rsidP="00E71FC3">
      <w:pPr>
        <w:spacing w:after="0" w:line="240" w:lineRule="auto"/>
      </w:pPr>
      <w:r>
        <w:separator/>
      </w:r>
    </w:p>
  </w:footnote>
  <w:footnote w:type="continuationSeparator" w:id="0">
    <w:p w:rsidR="00212272" w:rsidRDefault="002122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72"/>
    <w:rsid w:val="002122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EFE76-8998-44D8-A076-80BA4C6B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2016-03-29T16:09:00Z</dcterms:created>
  <dcterms:modified xsi:type="dcterms:W3CDTF">2016-03-29T16:10:00Z</dcterms:modified>
</cp:coreProperties>
</file>