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49BF0" w14:textId="77777777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YONGER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680F409F" w14:textId="62CCC986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Greatham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Hospital.</w:t>
      </w:r>
    </w:p>
    <w:p w14:paraId="2C2EFCF6" w14:textId="77777777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B441C" w14:textId="44A63AE2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975DFA" w14:textId="77777777" w:rsidR="001F7464" w:rsidRDefault="001F7464" w:rsidP="001F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Holy Trinity, York,</w:t>
      </w:r>
    </w:p>
    <w:p w14:paraId="36FD2D4B" w14:textId="77777777" w:rsidR="001F7464" w:rsidRDefault="001F7464" w:rsidP="001F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Dromore(q.v.), by letters dimissory</w:t>
      </w:r>
    </w:p>
    <w:p w14:paraId="29BF582F" w14:textId="77777777" w:rsidR="001F7464" w:rsidRPr="00911497" w:rsidRDefault="001F7464" w:rsidP="001F7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was from Durham diocese.</w:t>
      </w:r>
    </w:p>
    <w:p w14:paraId="382DD6D4" w14:textId="170B4BF4" w:rsidR="001F7464" w:rsidRPr="001F7464" w:rsidRDefault="001F7464" w:rsidP="008B0F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42609860" w14:textId="77777777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Franciscans in York</w:t>
      </w:r>
    </w:p>
    <w:p w14:paraId="0EC2692E" w14:textId="0D505184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Dromore(q.v.), by letters dimissory as he</w:t>
      </w:r>
    </w:p>
    <w:p w14:paraId="5D53FB4F" w14:textId="1845CFE9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from Durham diocese.</w:t>
      </w:r>
    </w:p>
    <w:p w14:paraId="5349B611" w14:textId="77777777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4DDA9865" w14:textId="77777777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53BF3" w14:textId="77777777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A9AA47" w14:textId="276D8238" w:rsidR="008B0F91" w:rsidRDefault="008B0F91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March 2021 </w:t>
      </w:r>
    </w:p>
    <w:p w14:paraId="2F296920" w14:textId="66CB01C8" w:rsidR="001F7464" w:rsidRDefault="001F7464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2021</w:t>
      </w:r>
    </w:p>
    <w:p w14:paraId="1510405B" w14:textId="77777777" w:rsidR="001F7464" w:rsidRPr="00C17D89" w:rsidRDefault="001F7464" w:rsidP="008B0F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D5A89" w14:textId="12F626D5" w:rsidR="00BA00AB" w:rsidRPr="008B0F9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B0F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7364A" w14:textId="77777777" w:rsidR="006B6F35" w:rsidRDefault="006B6F35" w:rsidP="009139A6">
      <w:r>
        <w:separator/>
      </w:r>
    </w:p>
  </w:endnote>
  <w:endnote w:type="continuationSeparator" w:id="0">
    <w:p w14:paraId="49E6083C" w14:textId="77777777" w:rsidR="006B6F35" w:rsidRDefault="006B6F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11A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8A6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CD2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3F86" w14:textId="77777777" w:rsidR="006B6F35" w:rsidRDefault="006B6F35" w:rsidP="009139A6">
      <w:r>
        <w:separator/>
      </w:r>
    </w:p>
  </w:footnote>
  <w:footnote w:type="continuationSeparator" w:id="0">
    <w:p w14:paraId="081F8487" w14:textId="77777777" w:rsidR="006B6F35" w:rsidRDefault="006B6F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9C0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07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409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91"/>
    <w:rsid w:val="000666E0"/>
    <w:rsid w:val="001F7464"/>
    <w:rsid w:val="002510B7"/>
    <w:rsid w:val="005C130B"/>
    <w:rsid w:val="006B6F35"/>
    <w:rsid w:val="00826F5C"/>
    <w:rsid w:val="008B0F91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26350"/>
  <w15:chartTrackingRefBased/>
  <w15:docId w15:val="{DC0F88C2-D1A3-498D-9836-F91F79E7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2021-03-09T15:43:00Z</dcterms:created>
  <dcterms:modified xsi:type="dcterms:W3CDTF">2021-11-15T09:46:00Z</dcterms:modified>
</cp:coreProperties>
</file>