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5A2D6" w14:textId="77777777" w:rsidR="00C04FB9" w:rsidRDefault="00C04FB9" w:rsidP="00C04F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YONGBOND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39D4D9AA" w14:textId="77777777" w:rsidR="00C04FB9" w:rsidRDefault="00C04FB9" w:rsidP="00C04F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AF1424" w14:textId="77777777" w:rsidR="00C04FB9" w:rsidRDefault="00C04FB9" w:rsidP="00C04F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A48A90" w14:textId="77777777" w:rsidR="00C04FB9" w:rsidRDefault="00C04FB9" w:rsidP="00C04F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Everdon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7B6475D9" w14:textId="77777777" w:rsidR="00C04FB9" w:rsidRDefault="00C04FB9" w:rsidP="00C04F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into lands of Sir William </w:t>
      </w:r>
      <w:proofErr w:type="spellStart"/>
      <w:r w:rsidRPr="00E067EB">
        <w:rPr>
          <w:rFonts w:ascii="Times New Roman" w:hAnsi="Times New Roman" w:cs="Times New Roman"/>
          <w:sz w:val="24"/>
          <w:szCs w:val="24"/>
        </w:rPr>
        <w:t>Brantyngham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80A073B" w14:textId="77777777" w:rsidR="00C04FB9" w:rsidRDefault="00C04FB9" w:rsidP="00C04F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20-44)</w:t>
      </w:r>
    </w:p>
    <w:p w14:paraId="13C456F3" w14:textId="77777777" w:rsidR="00C04FB9" w:rsidRDefault="00C04FB9" w:rsidP="00C04F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486D0F" w14:textId="77777777" w:rsidR="00C04FB9" w:rsidRDefault="00C04FB9" w:rsidP="00C04F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8CCEE9" w14:textId="77777777" w:rsidR="00C04FB9" w:rsidRPr="00E067EB" w:rsidRDefault="00C04FB9" w:rsidP="00C04F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2021</w:t>
      </w:r>
    </w:p>
    <w:p w14:paraId="19D448F3" w14:textId="13EAA13B" w:rsidR="00BA00AB" w:rsidRPr="00C04FB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04F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49368" w14:textId="77777777" w:rsidR="00C04FB9" w:rsidRDefault="00C04FB9" w:rsidP="009139A6">
      <w:r>
        <w:separator/>
      </w:r>
    </w:p>
  </w:endnote>
  <w:endnote w:type="continuationSeparator" w:id="0">
    <w:p w14:paraId="09F3BC87" w14:textId="77777777" w:rsidR="00C04FB9" w:rsidRDefault="00C04F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ECE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AFDF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A3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F5389" w14:textId="77777777" w:rsidR="00C04FB9" w:rsidRDefault="00C04FB9" w:rsidP="009139A6">
      <w:r>
        <w:separator/>
      </w:r>
    </w:p>
  </w:footnote>
  <w:footnote w:type="continuationSeparator" w:id="0">
    <w:p w14:paraId="5E5CEA70" w14:textId="77777777" w:rsidR="00C04FB9" w:rsidRDefault="00C04F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8DD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DB6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76D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B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04FB9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ACD41"/>
  <w15:chartTrackingRefBased/>
  <w15:docId w15:val="{CCF5CAD6-E0BB-432A-9470-F57C4CDCC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2021-09-23T18:13:00Z</dcterms:created>
  <dcterms:modified xsi:type="dcterms:W3CDTF">2021-09-23T18:14:00Z</dcterms:modified>
</cp:coreProperties>
</file>