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933F" w14:textId="77777777" w:rsidR="009A3BF0" w:rsidRDefault="009A3BF0" w:rsidP="009A3BF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YONGBOND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C5ACA3A" w14:textId="77777777" w:rsidR="009A3BF0" w:rsidRDefault="009A3BF0" w:rsidP="009A3B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Everdon, Northamptonshire. </w:t>
      </w:r>
    </w:p>
    <w:p w14:paraId="720CF3F3" w14:textId="77777777" w:rsidR="009A3BF0" w:rsidRDefault="009A3BF0" w:rsidP="009A3BF0">
      <w:pPr>
        <w:pStyle w:val="NoSpacing"/>
        <w:rPr>
          <w:rFonts w:cs="Times New Roman"/>
          <w:szCs w:val="24"/>
        </w:rPr>
      </w:pPr>
    </w:p>
    <w:p w14:paraId="75F7AC3B" w14:textId="77777777" w:rsidR="009A3BF0" w:rsidRDefault="009A3BF0" w:rsidP="009A3BF0">
      <w:pPr>
        <w:pStyle w:val="NoSpacing"/>
        <w:rPr>
          <w:rFonts w:cs="Times New Roman"/>
          <w:szCs w:val="24"/>
        </w:rPr>
      </w:pPr>
    </w:p>
    <w:p w14:paraId="3997567C" w14:textId="77777777" w:rsidR="009A3BF0" w:rsidRDefault="009A3BF0" w:rsidP="009A3B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7DDDA10B" w14:textId="77777777" w:rsidR="009A3BF0" w:rsidRDefault="009A3BF0" w:rsidP="009A3B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3A782692" w14:textId="77777777" w:rsidR="009A3BF0" w:rsidRDefault="009A3BF0" w:rsidP="009A3BF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E6C8762" w14:textId="77777777" w:rsidR="009A3BF0" w:rsidRDefault="009A3BF0" w:rsidP="009A3BF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14927400" w14:textId="77777777" w:rsidR="009A3BF0" w:rsidRDefault="009A3BF0" w:rsidP="009A3BF0">
      <w:pPr>
        <w:pStyle w:val="NoSpacing"/>
        <w:rPr>
          <w:rFonts w:eastAsia="Times New Roman" w:cs="Times New Roman"/>
          <w:szCs w:val="24"/>
        </w:rPr>
      </w:pPr>
    </w:p>
    <w:p w14:paraId="5178DCB8" w14:textId="77777777" w:rsidR="009A3BF0" w:rsidRDefault="009A3BF0" w:rsidP="009A3BF0">
      <w:pPr>
        <w:pStyle w:val="NoSpacing"/>
        <w:rPr>
          <w:rFonts w:eastAsia="Times New Roman" w:cs="Times New Roman"/>
          <w:szCs w:val="24"/>
        </w:rPr>
      </w:pPr>
    </w:p>
    <w:p w14:paraId="24B86BF1" w14:textId="77777777" w:rsidR="009A3BF0" w:rsidRDefault="009A3BF0" w:rsidP="009A3B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7FABB7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01627" w14:textId="77777777" w:rsidR="009A3BF0" w:rsidRDefault="009A3BF0" w:rsidP="009139A6">
      <w:r>
        <w:separator/>
      </w:r>
    </w:p>
  </w:endnote>
  <w:endnote w:type="continuationSeparator" w:id="0">
    <w:p w14:paraId="6169105A" w14:textId="77777777" w:rsidR="009A3BF0" w:rsidRDefault="009A3B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B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01B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33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9D392" w14:textId="77777777" w:rsidR="009A3BF0" w:rsidRDefault="009A3BF0" w:rsidP="009139A6">
      <w:r>
        <w:separator/>
      </w:r>
    </w:p>
  </w:footnote>
  <w:footnote w:type="continuationSeparator" w:id="0">
    <w:p w14:paraId="19769E23" w14:textId="77777777" w:rsidR="009A3BF0" w:rsidRDefault="009A3B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74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14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6C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F0"/>
    <w:rsid w:val="000666E0"/>
    <w:rsid w:val="002510B7"/>
    <w:rsid w:val="005C130B"/>
    <w:rsid w:val="00826F5C"/>
    <w:rsid w:val="009139A6"/>
    <w:rsid w:val="009448BB"/>
    <w:rsid w:val="00947624"/>
    <w:rsid w:val="009A3BF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5AA95"/>
  <w15:chartTrackingRefBased/>
  <w15:docId w15:val="{68196B17-95D7-4442-816A-A2C636F5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2023-11-26T20:52:00Z</dcterms:created>
  <dcterms:modified xsi:type="dcterms:W3CDTF">2023-11-26T20:52:00Z</dcterms:modified>
</cp:coreProperties>
</file>