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1B4AD" w14:textId="77777777" w:rsidR="00226B99" w:rsidRDefault="00226B99" w:rsidP="00226B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YONET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214D4583" w14:textId="77777777" w:rsidR="00226B99" w:rsidRDefault="00226B99" w:rsidP="00226B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Birchholt</w:t>
      </w:r>
      <w:proofErr w:type="spellEnd"/>
      <w:r>
        <w:rPr>
          <w:rFonts w:cs="Times New Roman"/>
          <w:szCs w:val="24"/>
        </w:rPr>
        <w:t>, Essex. Gentleman.</w:t>
      </w:r>
    </w:p>
    <w:p w14:paraId="2C708563" w14:textId="77777777" w:rsidR="00226B99" w:rsidRDefault="00226B99" w:rsidP="00226B99">
      <w:pPr>
        <w:pStyle w:val="NoSpacing"/>
        <w:rPr>
          <w:rFonts w:cs="Times New Roman"/>
          <w:szCs w:val="24"/>
        </w:rPr>
      </w:pPr>
    </w:p>
    <w:p w14:paraId="73B9F5C9" w14:textId="77777777" w:rsidR="00226B99" w:rsidRDefault="00226B99" w:rsidP="00226B99">
      <w:pPr>
        <w:pStyle w:val="NoSpacing"/>
        <w:rPr>
          <w:rFonts w:cs="Times New Roman"/>
          <w:szCs w:val="24"/>
        </w:rPr>
      </w:pPr>
    </w:p>
    <w:p w14:paraId="40172385" w14:textId="77777777" w:rsidR="00226B99" w:rsidRDefault="00226B99" w:rsidP="00226B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William Scot of Brabourne(q.v.) brought a plaint of debt against him and</w:t>
      </w:r>
    </w:p>
    <w:p w14:paraId="52BA76C3" w14:textId="77777777" w:rsidR="00226B99" w:rsidRDefault="00226B99" w:rsidP="00226B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four others.</w:t>
      </w:r>
    </w:p>
    <w:p w14:paraId="566B01B0" w14:textId="77777777" w:rsidR="00226B99" w:rsidRDefault="00226B99" w:rsidP="00226B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12BE8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622C9786" w14:textId="77777777" w:rsidR="00226B99" w:rsidRDefault="00226B99" w:rsidP="00226B99">
      <w:pPr>
        <w:pStyle w:val="NoSpacing"/>
        <w:rPr>
          <w:rFonts w:cs="Times New Roman"/>
          <w:szCs w:val="24"/>
        </w:rPr>
      </w:pPr>
    </w:p>
    <w:p w14:paraId="63BDE0AB" w14:textId="77777777" w:rsidR="00226B99" w:rsidRDefault="00226B99" w:rsidP="00226B99">
      <w:pPr>
        <w:pStyle w:val="NoSpacing"/>
        <w:rPr>
          <w:rFonts w:cs="Times New Roman"/>
          <w:szCs w:val="24"/>
        </w:rPr>
      </w:pPr>
    </w:p>
    <w:p w14:paraId="0660FD08" w14:textId="77777777" w:rsidR="00226B99" w:rsidRDefault="00226B99" w:rsidP="00226B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July 2023</w:t>
      </w:r>
    </w:p>
    <w:p w14:paraId="49B7D28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872CF" w14:textId="77777777" w:rsidR="00226B99" w:rsidRDefault="00226B99" w:rsidP="009139A6">
      <w:r>
        <w:separator/>
      </w:r>
    </w:p>
  </w:endnote>
  <w:endnote w:type="continuationSeparator" w:id="0">
    <w:p w14:paraId="073D4511" w14:textId="77777777" w:rsidR="00226B99" w:rsidRDefault="00226B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5C3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43B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980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50620" w14:textId="77777777" w:rsidR="00226B99" w:rsidRDefault="00226B99" w:rsidP="009139A6">
      <w:r>
        <w:separator/>
      </w:r>
    </w:p>
  </w:footnote>
  <w:footnote w:type="continuationSeparator" w:id="0">
    <w:p w14:paraId="26692248" w14:textId="77777777" w:rsidR="00226B99" w:rsidRDefault="00226B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EAD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EC1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E7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B99"/>
    <w:rsid w:val="000666E0"/>
    <w:rsid w:val="00226B9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E8233"/>
  <w15:chartTrackingRefBased/>
  <w15:docId w15:val="{771D6F10-2840-4318-8352-BE16AAFA2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26B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2023-08-13T06:54:00Z</dcterms:created>
  <dcterms:modified xsi:type="dcterms:W3CDTF">2023-08-13T06:55:00Z</dcterms:modified>
</cp:coreProperties>
</file>