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950" w:rsidRDefault="002E5950" w:rsidP="002E5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YON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2E5950" w:rsidRDefault="002E5950" w:rsidP="002E5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Dartmouth, Devon. Gentleman.</w:t>
      </w:r>
    </w:p>
    <w:p w:rsidR="002E5950" w:rsidRDefault="002E5950" w:rsidP="002E5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5950" w:rsidRDefault="002E5950" w:rsidP="002E5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5950" w:rsidRDefault="002E5950" w:rsidP="002E5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David Moleyns(q.v.) brought a plaint of debt against him.</w:t>
      </w:r>
    </w:p>
    <w:p w:rsidR="002E5950" w:rsidRDefault="002E5950" w:rsidP="002E5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2E5950" w:rsidRDefault="002E5950" w:rsidP="002E5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5950" w:rsidRDefault="002E5950" w:rsidP="002E5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5950" w:rsidRDefault="002E5950" w:rsidP="002E5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950" w:rsidRDefault="002E5950" w:rsidP="00564E3C">
      <w:pPr>
        <w:spacing w:after="0" w:line="240" w:lineRule="auto"/>
      </w:pPr>
      <w:r>
        <w:separator/>
      </w:r>
    </w:p>
  </w:endnote>
  <w:endnote w:type="continuationSeparator" w:id="0">
    <w:p w:rsidR="002E5950" w:rsidRDefault="002E595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E5950">
      <w:rPr>
        <w:rFonts w:ascii="Times New Roman" w:hAnsi="Times New Roman" w:cs="Times New Roman"/>
        <w:noProof/>
        <w:sz w:val="24"/>
        <w:szCs w:val="24"/>
      </w:rPr>
      <w:t>23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950" w:rsidRDefault="002E5950" w:rsidP="00564E3C">
      <w:pPr>
        <w:spacing w:after="0" w:line="240" w:lineRule="auto"/>
      </w:pPr>
      <w:r>
        <w:separator/>
      </w:r>
    </w:p>
  </w:footnote>
  <w:footnote w:type="continuationSeparator" w:id="0">
    <w:p w:rsidR="002E5950" w:rsidRDefault="002E595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950"/>
    <w:rsid w:val="002E595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573978-6EE8-48E0-A2AE-38D1B874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E59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2016-01-23T21:33:00Z</dcterms:created>
  <dcterms:modified xsi:type="dcterms:W3CDTF">2016-01-23T21:33:00Z</dcterms:modified>
</cp:coreProperties>
</file>