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53606" w14:textId="77777777" w:rsidR="004B3371" w:rsidRDefault="004B3371" w:rsidP="004B33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William YOMAN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12165C39" w14:textId="77777777" w:rsidR="004B3371" w:rsidRDefault="004B3371" w:rsidP="004B33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Weldon.</w:t>
      </w:r>
    </w:p>
    <w:p w14:paraId="7EDCBA97" w14:textId="77777777" w:rsidR="004B3371" w:rsidRDefault="004B3371" w:rsidP="004B33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EF226C" w14:textId="77777777" w:rsidR="004B3371" w:rsidRDefault="004B3371" w:rsidP="004B33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0874E9" w14:textId="77777777" w:rsidR="004B3371" w:rsidRDefault="004B3371" w:rsidP="004B33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Bulwick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079C2E0" w14:textId="77777777" w:rsidR="004B3371" w:rsidRDefault="004B3371" w:rsidP="004B33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A35AFA4" w14:textId="77777777" w:rsidR="004B3371" w:rsidRDefault="004B3371" w:rsidP="004B3371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9FFD1F" w14:textId="77777777" w:rsidR="004B3371" w:rsidRDefault="004B3371" w:rsidP="004B3371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p.22)</w:t>
      </w:r>
    </w:p>
    <w:p w14:paraId="0CBE6BB3" w14:textId="77777777" w:rsidR="004B3371" w:rsidRDefault="004B3371" w:rsidP="004B337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03678EA" w14:textId="77777777" w:rsidR="004B3371" w:rsidRDefault="004B3371" w:rsidP="004B337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4C9560A" w14:textId="77777777" w:rsidR="004B3371" w:rsidRDefault="004B3371" w:rsidP="004B337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 January 2022</w:t>
      </w:r>
    </w:p>
    <w:p w14:paraId="386EC6D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926B5" w14:textId="77777777" w:rsidR="004B3371" w:rsidRDefault="004B3371" w:rsidP="009139A6">
      <w:r>
        <w:separator/>
      </w:r>
    </w:p>
  </w:endnote>
  <w:endnote w:type="continuationSeparator" w:id="0">
    <w:p w14:paraId="747BADFA" w14:textId="77777777" w:rsidR="004B3371" w:rsidRDefault="004B33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89C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F5CD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627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E9E64" w14:textId="77777777" w:rsidR="004B3371" w:rsidRDefault="004B3371" w:rsidP="009139A6">
      <w:r>
        <w:separator/>
      </w:r>
    </w:p>
  </w:footnote>
  <w:footnote w:type="continuationSeparator" w:id="0">
    <w:p w14:paraId="0CC09E3E" w14:textId="77777777" w:rsidR="004B3371" w:rsidRDefault="004B33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D71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C63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B63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371"/>
    <w:rsid w:val="000666E0"/>
    <w:rsid w:val="002510B7"/>
    <w:rsid w:val="004B337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74986"/>
  <w15:chartTrackingRefBased/>
  <w15:docId w15:val="{976ACA4C-676F-409B-9421-6C394E6BC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2022-01-26T21:04:00Z</dcterms:created>
  <dcterms:modified xsi:type="dcterms:W3CDTF">2022-01-26T21:04:00Z</dcterms:modified>
</cp:coreProperties>
</file>