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E954" w14:textId="77777777" w:rsidR="0017751E" w:rsidRDefault="0017751E" w:rsidP="00177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YOMAN</w:t>
      </w:r>
      <w:r>
        <w:rPr>
          <w:rFonts w:cs="Times New Roman"/>
          <w:szCs w:val="24"/>
        </w:rPr>
        <w:t xml:space="preserve">       (fl.1430)</w:t>
      </w:r>
    </w:p>
    <w:p w14:paraId="061B33DB" w14:textId="77777777" w:rsidR="0017751E" w:rsidRDefault="0017751E" w:rsidP="00177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Bowyer.</w:t>
      </w:r>
    </w:p>
    <w:p w14:paraId="5CA10118" w14:textId="77777777" w:rsidR="0017751E" w:rsidRDefault="0017751E" w:rsidP="0017751E">
      <w:pPr>
        <w:pStyle w:val="NoSpacing"/>
        <w:rPr>
          <w:rFonts w:cs="Times New Roman"/>
          <w:szCs w:val="24"/>
        </w:rPr>
      </w:pPr>
    </w:p>
    <w:p w14:paraId="27B3D9D3" w14:textId="77777777" w:rsidR="0017751E" w:rsidRDefault="0017751E" w:rsidP="0017751E">
      <w:pPr>
        <w:pStyle w:val="NoSpacing"/>
        <w:rPr>
          <w:rFonts w:cs="Times New Roman"/>
          <w:szCs w:val="24"/>
        </w:rPr>
      </w:pPr>
    </w:p>
    <w:p w14:paraId="39B840E7" w14:textId="77777777" w:rsidR="0017751E" w:rsidRDefault="0017751E" w:rsidP="00177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He and Gilbert Yoman of York, bowyer(q.v.), made a plaint of debt </w:t>
      </w:r>
    </w:p>
    <w:p w14:paraId="6C9EC22B" w14:textId="77777777" w:rsidR="0017751E" w:rsidRDefault="0017751E" w:rsidP="00177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Christopher Dransfeld of Stubbs, Yorkshire(q.v.), and Bernard Layr</w:t>
      </w:r>
    </w:p>
    <w:p w14:paraId="218BED2D" w14:textId="77777777" w:rsidR="0017751E" w:rsidRDefault="0017751E" w:rsidP="00177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Stubbs(q.v.).</w:t>
      </w:r>
    </w:p>
    <w:p w14:paraId="10168D13" w14:textId="77777777" w:rsidR="0017751E" w:rsidRDefault="0017751E" w:rsidP="00177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21258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166E7A3B" w14:textId="77777777" w:rsidR="000830E1" w:rsidRDefault="000830E1" w:rsidP="000830E1">
      <w:pPr>
        <w:pStyle w:val="NoSpacing"/>
        <w:rPr>
          <w:rFonts w:cs="Times New Roman"/>
        </w:rPr>
      </w:pPr>
      <w:r>
        <w:rPr>
          <w:rFonts w:cs="Times New Roman"/>
        </w:rPr>
        <w:tab/>
        <w:t>1430</w:t>
      </w:r>
      <w:r>
        <w:rPr>
          <w:rFonts w:cs="Times New Roman"/>
        </w:rPr>
        <w:tab/>
        <w:t>John Salter of York, tanner(q.v.), brought a plaint of a breach of the Statute</w:t>
      </w:r>
    </w:p>
    <w:p w14:paraId="2753DE1C" w14:textId="77777777" w:rsidR="000830E1" w:rsidRDefault="000830E1" w:rsidP="000830E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Merchant against him and the other executor of Henry Ravensworth</w:t>
      </w:r>
    </w:p>
    <w:p w14:paraId="577CA63F" w14:textId="77777777" w:rsidR="000830E1" w:rsidRDefault="000830E1" w:rsidP="000830E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of York, chaplain(q.v.).   </w:t>
      </w:r>
    </w:p>
    <w:p w14:paraId="6402A310" w14:textId="77777777" w:rsidR="000830E1" w:rsidRDefault="000830E1" w:rsidP="000830E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7" w:history="1">
        <w:r w:rsidRPr="00482E56">
          <w:rPr>
            <w:rStyle w:val="Hyperlink"/>
            <w:rFonts w:cs="Times New Roman"/>
          </w:rPr>
          <w:t>http://aalt.law.uh.edu/Indices/CP40Indices/CP40no677/CP40no677Pl.htm</w:t>
        </w:r>
      </w:hyperlink>
      <w:r>
        <w:rPr>
          <w:rFonts w:cs="Times New Roman"/>
        </w:rPr>
        <w:t xml:space="preserve"> )</w:t>
      </w:r>
    </w:p>
    <w:p w14:paraId="17619A70" w14:textId="77777777" w:rsidR="000830E1" w:rsidRDefault="000830E1" w:rsidP="0017751E">
      <w:pPr>
        <w:pStyle w:val="NoSpacing"/>
        <w:rPr>
          <w:rFonts w:cs="Times New Roman"/>
          <w:szCs w:val="24"/>
        </w:rPr>
      </w:pPr>
    </w:p>
    <w:p w14:paraId="4C2ECE72" w14:textId="77777777" w:rsidR="0017751E" w:rsidRDefault="0017751E" w:rsidP="0017751E">
      <w:pPr>
        <w:pStyle w:val="NoSpacing"/>
        <w:rPr>
          <w:rFonts w:cs="Times New Roman"/>
          <w:szCs w:val="24"/>
        </w:rPr>
      </w:pPr>
    </w:p>
    <w:p w14:paraId="3AB2BC43" w14:textId="77777777" w:rsidR="0017751E" w:rsidRDefault="0017751E" w:rsidP="0017751E">
      <w:pPr>
        <w:pStyle w:val="NoSpacing"/>
        <w:rPr>
          <w:rFonts w:cs="Times New Roman"/>
          <w:szCs w:val="24"/>
        </w:rPr>
      </w:pPr>
    </w:p>
    <w:p w14:paraId="75ED2FCD" w14:textId="77777777" w:rsidR="0017751E" w:rsidRDefault="0017751E" w:rsidP="00177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2025</w:t>
      </w:r>
    </w:p>
    <w:p w14:paraId="535602D8" w14:textId="7FB6E481" w:rsidR="000830E1" w:rsidRDefault="000830E1" w:rsidP="00177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August 2026</w:t>
      </w:r>
    </w:p>
    <w:p w14:paraId="2BBAFE87" w14:textId="77777777" w:rsidR="000830E1" w:rsidRDefault="000830E1" w:rsidP="0017751E">
      <w:pPr>
        <w:pStyle w:val="NoSpacing"/>
        <w:rPr>
          <w:rFonts w:cs="Times New Roman"/>
          <w:szCs w:val="24"/>
        </w:rPr>
      </w:pPr>
    </w:p>
    <w:p w14:paraId="6F78008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3F42" w14:textId="77777777" w:rsidR="00266101" w:rsidRDefault="00266101" w:rsidP="00086E2C">
      <w:pPr>
        <w:spacing w:after="0" w:line="240" w:lineRule="auto"/>
      </w:pPr>
      <w:r>
        <w:separator/>
      </w:r>
    </w:p>
  </w:endnote>
  <w:endnote w:type="continuationSeparator" w:id="0">
    <w:p w14:paraId="60ACA513" w14:textId="77777777" w:rsidR="00266101" w:rsidRDefault="0026610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38C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355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E7C3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1F72C" w14:textId="77777777" w:rsidR="00266101" w:rsidRDefault="00266101" w:rsidP="00086E2C">
      <w:pPr>
        <w:spacing w:after="0" w:line="240" w:lineRule="auto"/>
      </w:pPr>
      <w:r>
        <w:separator/>
      </w:r>
    </w:p>
  </w:footnote>
  <w:footnote w:type="continuationSeparator" w:id="0">
    <w:p w14:paraId="3BDFB7E8" w14:textId="77777777" w:rsidR="00266101" w:rsidRDefault="0026610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55A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6E0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4D5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1E"/>
    <w:rsid w:val="000830E1"/>
    <w:rsid w:val="00086E2C"/>
    <w:rsid w:val="000A2E7A"/>
    <w:rsid w:val="0017751E"/>
    <w:rsid w:val="002244B7"/>
    <w:rsid w:val="00266101"/>
    <w:rsid w:val="00314D94"/>
    <w:rsid w:val="00617568"/>
    <w:rsid w:val="006E68FA"/>
    <w:rsid w:val="009F1DD2"/>
    <w:rsid w:val="00EC72B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BD16F"/>
  <w15:chartTrackingRefBased/>
  <w15:docId w15:val="{FC07F9C5-2FDB-410A-B069-DD051DC8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7751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7751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677/CP40no67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2025-12-09T16:57:00Z</dcterms:created>
  <dcterms:modified xsi:type="dcterms:W3CDTF">2026-08-15T16:12:00Z</dcterms:modified>
</cp:coreProperties>
</file>