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43BF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Gilbert YOMAN</w:t>
      </w:r>
      <w:r>
        <w:rPr>
          <w:rFonts w:cs="Times New Roman"/>
          <w:szCs w:val="24"/>
        </w:rPr>
        <w:t xml:space="preserve">        (fl.1430)</w:t>
      </w:r>
    </w:p>
    <w:p w14:paraId="45E2D2EC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Bowyer.</w:t>
      </w:r>
    </w:p>
    <w:p w14:paraId="29C28E17" w14:textId="77777777" w:rsidR="00F87BAB" w:rsidRDefault="00F87BAB" w:rsidP="00F87BAB">
      <w:pPr>
        <w:pStyle w:val="NoSpacing"/>
        <w:rPr>
          <w:rFonts w:cs="Times New Roman"/>
          <w:szCs w:val="24"/>
        </w:rPr>
      </w:pPr>
    </w:p>
    <w:p w14:paraId="27D1C07B" w14:textId="77777777" w:rsidR="00F87BAB" w:rsidRDefault="00F87BAB" w:rsidP="00F87BAB">
      <w:pPr>
        <w:pStyle w:val="NoSpacing"/>
        <w:rPr>
          <w:rFonts w:cs="Times New Roman"/>
          <w:szCs w:val="24"/>
        </w:rPr>
      </w:pPr>
    </w:p>
    <w:p w14:paraId="34D1E409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He and John Yoman of York, bowyer(q.v.), made a plaint of debt </w:t>
      </w:r>
    </w:p>
    <w:p w14:paraId="7325ED55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Christopher Dransfeld of Stubbs, Yorkshire(q.v.), and Bernard Layr</w:t>
      </w:r>
    </w:p>
    <w:p w14:paraId="110EBB56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Stubbs(q.v.).</w:t>
      </w:r>
    </w:p>
    <w:p w14:paraId="7D35839E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21258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09073924" w14:textId="77777777" w:rsidR="00F87BAB" w:rsidRDefault="00F87BAB" w:rsidP="00F87BAB">
      <w:pPr>
        <w:pStyle w:val="NoSpacing"/>
        <w:rPr>
          <w:rFonts w:cs="Times New Roman"/>
          <w:szCs w:val="24"/>
        </w:rPr>
      </w:pPr>
    </w:p>
    <w:p w14:paraId="7527CD8D" w14:textId="77777777" w:rsidR="00F87BAB" w:rsidRDefault="00F87BAB" w:rsidP="00F87BAB">
      <w:pPr>
        <w:pStyle w:val="NoSpacing"/>
        <w:rPr>
          <w:rFonts w:cs="Times New Roman"/>
          <w:szCs w:val="24"/>
        </w:rPr>
      </w:pPr>
    </w:p>
    <w:p w14:paraId="13059243" w14:textId="77777777" w:rsidR="00F87BAB" w:rsidRDefault="00F87BAB" w:rsidP="00F87B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2025</w:t>
      </w:r>
    </w:p>
    <w:p w14:paraId="4556C5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DCC75" w14:textId="77777777" w:rsidR="00F87BAB" w:rsidRDefault="00F87BAB" w:rsidP="00086E2C">
      <w:pPr>
        <w:spacing w:after="0" w:line="240" w:lineRule="auto"/>
      </w:pPr>
      <w:r>
        <w:separator/>
      </w:r>
    </w:p>
  </w:endnote>
  <w:endnote w:type="continuationSeparator" w:id="0">
    <w:p w14:paraId="6DC9C286" w14:textId="77777777" w:rsidR="00F87BAB" w:rsidRDefault="00F87BA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DFC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C4F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44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DE31" w14:textId="77777777" w:rsidR="00F87BAB" w:rsidRDefault="00F87BAB" w:rsidP="00086E2C">
      <w:pPr>
        <w:spacing w:after="0" w:line="240" w:lineRule="auto"/>
      </w:pPr>
      <w:r>
        <w:separator/>
      </w:r>
    </w:p>
  </w:footnote>
  <w:footnote w:type="continuationSeparator" w:id="0">
    <w:p w14:paraId="6920A791" w14:textId="77777777" w:rsidR="00F87BAB" w:rsidRDefault="00F87BA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5D8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6E7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B5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AB"/>
    <w:rsid w:val="00086E2C"/>
    <w:rsid w:val="000A2E7A"/>
    <w:rsid w:val="002244B7"/>
    <w:rsid w:val="00314D94"/>
    <w:rsid w:val="00617568"/>
    <w:rsid w:val="006E68FA"/>
    <w:rsid w:val="00EC72BB"/>
    <w:rsid w:val="00ED3A55"/>
    <w:rsid w:val="00F479D0"/>
    <w:rsid w:val="00F8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2A4"/>
  <w15:chartTrackingRefBased/>
  <w15:docId w15:val="{FF6C8F29-8111-4A6D-BFA1-158F496D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87BA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87B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254</Characters>
  <Application>Microsoft Office Word</Application>
  <DocSecurity>0</DocSecurity>
  <Lines>11</Lines>
  <Paragraphs>7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2025-12-09T17:06:00Z</dcterms:created>
  <dcterms:modified xsi:type="dcterms:W3CDTF">2025-12-09T17:07:00Z</dcterms:modified>
</cp:coreProperties>
</file>