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A68F5" w14:textId="77777777" w:rsidR="00776C0C" w:rsidRDefault="00776C0C" w:rsidP="00776C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YOLOND</w:t>
      </w:r>
      <w:r>
        <w:rPr>
          <w:rFonts w:cs="Times New Roman"/>
          <w:szCs w:val="24"/>
        </w:rPr>
        <w:t xml:space="preserve">        (fl.1463)</w:t>
      </w:r>
    </w:p>
    <w:p w14:paraId="38B95C4A" w14:textId="77777777" w:rsidR="00776C0C" w:rsidRDefault="00776C0C" w:rsidP="00776C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South </w:t>
      </w:r>
      <w:proofErr w:type="spellStart"/>
      <w:r>
        <w:rPr>
          <w:rFonts w:cs="Times New Roman"/>
          <w:szCs w:val="24"/>
        </w:rPr>
        <w:t>Tawton</w:t>
      </w:r>
      <w:proofErr w:type="spellEnd"/>
      <w:r>
        <w:rPr>
          <w:rFonts w:cs="Times New Roman"/>
          <w:szCs w:val="24"/>
        </w:rPr>
        <w:t>, Devon. Husbandman.</w:t>
      </w:r>
    </w:p>
    <w:p w14:paraId="3A166231" w14:textId="77777777" w:rsidR="00776C0C" w:rsidRDefault="00776C0C" w:rsidP="00776C0C">
      <w:pPr>
        <w:pStyle w:val="NoSpacing"/>
        <w:rPr>
          <w:rFonts w:cs="Times New Roman"/>
          <w:szCs w:val="24"/>
        </w:rPr>
      </w:pPr>
    </w:p>
    <w:p w14:paraId="07C1CD71" w14:textId="77777777" w:rsidR="00776C0C" w:rsidRDefault="00776C0C" w:rsidP="00776C0C">
      <w:pPr>
        <w:pStyle w:val="NoSpacing"/>
        <w:rPr>
          <w:rFonts w:cs="Times New Roman"/>
          <w:szCs w:val="24"/>
        </w:rPr>
      </w:pPr>
    </w:p>
    <w:p w14:paraId="30F32126" w14:textId="77777777" w:rsidR="00776C0C" w:rsidRDefault="00776C0C" w:rsidP="00776C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 xml:space="preserve">Stephen Estebroke(q.v.) brought a plaint of trespass against him and </w:t>
      </w:r>
    </w:p>
    <w:p w14:paraId="7A4B7203" w14:textId="77777777" w:rsidR="00776C0C" w:rsidRDefault="00776C0C" w:rsidP="00776C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Yolond of </w:t>
      </w:r>
      <w:proofErr w:type="spellStart"/>
      <w:r>
        <w:rPr>
          <w:rFonts w:cs="Times New Roman"/>
          <w:szCs w:val="24"/>
        </w:rPr>
        <w:t>Forsham</w:t>
      </w:r>
      <w:proofErr w:type="spellEnd"/>
      <w:r>
        <w:rPr>
          <w:rFonts w:cs="Times New Roman"/>
          <w:szCs w:val="24"/>
        </w:rPr>
        <w:t>(q.v.).</w:t>
      </w:r>
    </w:p>
    <w:p w14:paraId="3B61DAAC" w14:textId="77777777" w:rsidR="00776C0C" w:rsidRDefault="00776C0C" w:rsidP="00776C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340EBC72" w14:textId="77777777" w:rsidR="00776C0C" w:rsidRDefault="00776C0C" w:rsidP="00776C0C">
      <w:pPr>
        <w:pStyle w:val="NoSpacing"/>
        <w:rPr>
          <w:rFonts w:cs="Times New Roman"/>
          <w:szCs w:val="24"/>
        </w:rPr>
      </w:pPr>
    </w:p>
    <w:p w14:paraId="34603197" w14:textId="77777777" w:rsidR="00776C0C" w:rsidRDefault="00776C0C" w:rsidP="00776C0C">
      <w:pPr>
        <w:pStyle w:val="NoSpacing"/>
        <w:rPr>
          <w:rFonts w:cs="Times New Roman"/>
          <w:szCs w:val="24"/>
        </w:rPr>
      </w:pPr>
    </w:p>
    <w:p w14:paraId="24AAD629" w14:textId="7FA0ECD0" w:rsidR="00617568" w:rsidRDefault="00776C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October 2025</w:t>
      </w:r>
    </w:p>
    <w:p w14:paraId="21EAA7FB" w14:textId="77777777" w:rsidR="00776C0C" w:rsidRPr="00086E2C" w:rsidRDefault="00776C0C">
      <w:pPr>
        <w:rPr>
          <w:rFonts w:ascii="Times New Roman" w:hAnsi="Times New Roman" w:cs="Times New Roman"/>
        </w:rPr>
      </w:pPr>
    </w:p>
    <w:sectPr w:rsidR="00776C0C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0C34C" w14:textId="77777777" w:rsidR="00776C0C" w:rsidRDefault="00776C0C" w:rsidP="00086E2C">
      <w:pPr>
        <w:spacing w:after="0" w:line="240" w:lineRule="auto"/>
      </w:pPr>
      <w:r>
        <w:separator/>
      </w:r>
    </w:p>
  </w:endnote>
  <w:endnote w:type="continuationSeparator" w:id="0">
    <w:p w14:paraId="71326E9A" w14:textId="77777777" w:rsidR="00776C0C" w:rsidRDefault="00776C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054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204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C700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7AB47" w14:textId="77777777" w:rsidR="00776C0C" w:rsidRDefault="00776C0C" w:rsidP="00086E2C">
      <w:pPr>
        <w:spacing w:after="0" w:line="240" w:lineRule="auto"/>
      </w:pPr>
      <w:r>
        <w:separator/>
      </w:r>
    </w:p>
  </w:footnote>
  <w:footnote w:type="continuationSeparator" w:id="0">
    <w:p w14:paraId="638B94E0" w14:textId="77777777" w:rsidR="00776C0C" w:rsidRDefault="00776C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7A7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5BF9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178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0C"/>
    <w:rsid w:val="00086E2C"/>
    <w:rsid w:val="000A2E7A"/>
    <w:rsid w:val="002244B7"/>
    <w:rsid w:val="002D66AF"/>
    <w:rsid w:val="00314D94"/>
    <w:rsid w:val="00617568"/>
    <w:rsid w:val="006E68FA"/>
    <w:rsid w:val="00776C0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FDF35"/>
  <w15:chartTrackingRefBased/>
  <w15:docId w15:val="{050C58C3-4F0D-4924-93A4-B28A01D8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76C0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76C0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0</TotalTime>
  <Pages>1</Pages>
  <Words>49</Words>
  <Characters>247</Characters>
  <Application>Microsoft Office Word</Application>
  <DocSecurity>0</DocSecurity>
  <Lines>11</Lines>
  <Paragraphs>6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2025-10-07T19:46:00Z</dcterms:created>
  <dcterms:modified xsi:type="dcterms:W3CDTF">2025-10-07T19:46:00Z</dcterms:modified>
</cp:coreProperties>
</file>