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740AC" w14:textId="77777777" w:rsidR="00E45700" w:rsidRDefault="00E45700" w:rsidP="00E457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YOLOND</w:t>
      </w:r>
      <w:r>
        <w:rPr>
          <w:rFonts w:cs="Times New Roman"/>
          <w:szCs w:val="24"/>
        </w:rPr>
        <w:t xml:space="preserve">        (fl.1463)</w:t>
      </w:r>
    </w:p>
    <w:p w14:paraId="32F8D157" w14:textId="77777777" w:rsidR="00E45700" w:rsidRDefault="00E45700" w:rsidP="00E457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Forsham, Devon. Yeoman.</w:t>
      </w:r>
    </w:p>
    <w:p w14:paraId="0E83BBB1" w14:textId="77777777" w:rsidR="00E45700" w:rsidRDefault="00E45700" w:rsidP="00E45700">
      <w:pPr>
        <w:pStyle w:val="NoSpacing"/>
        <w:rPr>
          <w:rFonts w:cs="Times New Roman"/>
          <w:szCs w:val="24"/>
        </w:rPr>
      </w:pPr>
    </w:p>
    <w:p w14:paraId="6EC43AE8" w14:textId="77777777" w:rsidR="00E45700" w:rsidRDefault="00E45700" w:rsidP="00E45700">
      <w:pPr>
        <w:pStyle w:val="NoSpacing"/>
        <w:rPr>
          <w:rFonts w:cs="Times New Roman"/>
          <w:szCs w:val="24"/>
        </w:rPr>
      </w:pPr>
    </w:p>
    <w:p w14:paraId="7914CCAA" w14:textId="77777777" w:rsidR="00E45700" w:rsidRDefault="00E45700" w:rsidP="00E457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 xml:space="preserve">Stephen Estebroke(q.v.) brought a plaint of trespass against him and </w:t>
      </w:r>
    </w:p>
    <w:p w14:paraId="2DFC95A9" w14:textId="77777777" w:rsidR="00E45700" w:rsidRDefault="00E45700" w:rsidP="00E457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Walter Yolond of South Tawton(q.v.).</w:t>
      </w:r>
    </w:p>
    <w:p w14:paraId="4E0650A1" w14:textId="77777777" w:rsidR="00E45700" w:rsidRDefault="00E45700" w:rsidP="00E457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63502154" w14:textId="77777777" w:rsidR="00E45700" w:rsidRDefault="00E45700" w:rsidP="00E45700">
      <w:pPr>
        <w:pStyle w:val="NoSpacing"/>
        <w:rPr>
          <w:rFonts w:cs="Times New Roman"/>
          <w:szCs w:val="24"/>
        </w:rPr>
      </w:pPr>
    </w:p>
    <w:p w14:paraId="141B827D" w14:textId="77777777" w:rsidR="00E45700" w:rsidRDefault="00E45700" w:rsidP="00E45700">
      <w:pPr>
        <w:pStyle w:val="NoSpacing"/>
        <w:rPr>
          <w:rFonts w:cs="Times New Roman"/>
          <w:szCs w:val="24"/>
        </w:rPr>
      </w:pPr>
    </w:p>
    <w:p w14:paraId="2F45F315" w14:textId="195DFE8F" w:rsidR="00BA00AB" w:rsidRPr="00EB3209" w:rsidRDefault="00E4570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29501" w14:textId="77777777" w:rsidR="00E45700" w:rsidRDefault="00E45700" w:rsidP="009139A6">
      <w:r>
        <w:separator/>
      </w:r>
    </w:p>
  </w:endnote>
  <w:endnote w:type="continuationSeparator" w:id="0">
    <w:p w14:paraId="7C2BAA2B" w14:textId="77777777" w:rsidR="00E45700" w:rsidRDefault="00E457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54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C77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064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E1B22" w14:textId="77777777" w:rsidR="00E45700" w:rsidRDefault="00E45700" w:rsidP="009139A6">
      <w:r>
        <w:separator/>
      </w:r>
    </w:p>
  </w:footnote>
  <w:footnote w:type="continuationSeparator" w:id="0">
    <w:p w14:paraId="2D27AC26" w14:textId="77777777" w:rsidR="00E45700" w:rsidRDefault="00E457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C9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CFC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0C8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700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45700"/>
    <w:rsid w:val="00E61DA6"/>
    <w:rsid w:val="00EB3209"/>
    <w:rsid w:val="00F06A64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23AC"/>
  <w15:chartTrackingRefBased/>
  <w15:docId w15:val="{7800DCF4-BED4-464B-9B44-E414C91E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57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2025-10-01T20:19:00Z</dcterms:created>
  <dcterms:modified xsi:type="dcterms:W3CDTF">2025-10-01T20:20:00Z</dcterms:modified>
</cp:coreProperties>
</file>