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463" w:rsidRDefault="00421463" w:rsidP="004214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YOLE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421463" w:rsidRDefault="00421463" w:rsidP="004214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Ashby by Brumby, Lincolnshire. Wright.</w:t>
      </w:r>
    </w:p>
    <w:p w:rsidR="00421463" w:rsidRDefault="00421463" w:rsidP="004214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1463" w:rsidRDefault="00421463" w:rsidP="004214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1463" w:rsidRDefault="00421463" w:rsidP="004214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Maydenwell of Kirton in Lindsey(q.v.) brought a plaint of debt against</w:t>
      </w:r>
    </w:p>
    <w:p w:rsidR="00421463" w:rsidRDefault="00421463" w:rsidP="004214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 and William Ludyngton of Upton(q.v.).</w:t>
      </w:r>
    </w:p>
    <w:p w:rsidR="00421463" w:rsidRDefault="00421463" w:rsidP="004214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421463" w:rsidRDefault="00421463" w:rsidP="004214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1463" w:rsidRDefault="00421463" w:rsidP="0042146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21463" w:rsidRDefault="00421463" w:rsidP="0042146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463" w:rsidRDefault="00421463" w:rsidP="00564E3C">
      <w:pPr>
        <w:spacing w:after="0" w:line="240" w:lineRule="auto"/>
      </w:pPr>
      <w:r>
        <w:separator/>
      </w:r>
    </w:p>
  </w:endnote>
  <w:endnote w:type="continuationSeparator" w:id="0">
    <w:p w:rsidR="00421463" w:rsidRDefault="0042146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21463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463" w:rsidRDefault="00421463" w:rsidP="00564E3C">
      <w:pPr>
        <w:spacing w:after="0" w:line="240" w:lineRule="auto"/>
      </w:pPr>
      <w:r>
        <w:separator/>
      </w:r>
    </w:p>
  </w:footnote>
  <w:footnote w:type="continuationSeparator" w:id="0">
    <w:p w:rsidR="00421463" w:rsidRDefault="0042146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463"/>
    <w:rsid w:val="00372DC6"/>
    <w:rsid w:val="0042146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6D45FB-2135-4505-90CB-A2FE857C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21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2016-01-01T11:07:00Z</dcterms:created>
  <dcterms:modified xsi:type="dcterms:W3CDTF">2016-01-01T11:07:00Z</dcterms:modified>
</cp:coreProperties>
</file>