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38A77" w14:textId="77777777" w:rsidR="00F719BB" w:rsidRDefault="00F719BB" w:rsidP="00F719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Robert YOLE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7413CBD2" w14:textId="77777777" w:rsidR="00F719BB" w:rsidRDefault="00F719BB" w:rsidP="00F719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Parson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Yole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.</w:t>
      </w:r>
    </w:p>
    <w:p w14:paraId="367F3A44" w14:textId="77777777" w:rsidR="00F719BB" w:rsidRDefault="00F719BB" w:rsidP="00F719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9EB09A9" w14:textId="77777777" w:rsidR="00F719BB" w:rsidRDefault="00F719BB" w:rsidP="00F719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8DE72C2" w14:textId="77777777" w:rsidR="00F719BB" w:rsidRDefault="00F719BB" w:rsidP="00F719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Thomas Unknown, Prior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Mattersey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(q.v.), brought a plaint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cessavit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per</w:t>
      </w:r>
    </w:p>
    <w:p w14:paraId="68E55890" w14:textId="77777777" w:rsidR="00F719BB" w:rsidRDefault="00F719BB" w:rsidP="00F719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biennium against him.</w:t>
      </w:r>
    </w:p>
    <w:p w14:paraId="41836F38" w14:textId="77777777" w:rsidR="00F719BB" w:rsidRDefault="00F719BB" w:rsidP="00F719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6A4E8830" w14:textId="77777777" w:rsidR="00F719BB" w:rsidRDefault="00F719BB" w:rsidP="00F719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1CB9943" w14:textId="77777777" w:rsidR="00F719BB" w:rsidRDefault="00F719BB" w:rsidP="00F719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AC39AE5" w14:textId="77777777" w:rsidR="00F719BB" w:rsidRDefault="00F719BB" w:rsidP="00F719B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8 November 2021</w:t>
      </w:r>
    </w:p>
    <w:p w14:paraId="7CA4D6C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3C5AC" w14:textId="77777777" w:rsidR="00F719BB" w:rsidRDefault="00F719BB" w:rsidP="009139A6">
      <w:r>
        <w:separator/>
      </w:r>
    </w:p>
  </w:endnote>
  <w:endnote w:type="continuationSeparator" w:id="0">
    <w:p w14:paraId="7668703E" w14:textId="77777777" w:rsidR="00F719BB" w:rsidRDefault="00F719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116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F694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452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F8E5E" w14:textId="77777777" w:rsidR="00F719BB" w:rsidRDefault="00F719BB" w:rsidP="009139A6">
      <w:r>
        <w:separator/>
      </w:r>
    </w:p>
  </w:footnote>
  <w:footnote w:type="continuationSeparator" w:id="0">
    <w:p w14:paraId="6E7B89FE" w14:textId="77777777" w:rsidR="00F719BB" w:rsidRDefault="00F719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7982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B86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F7A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9B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71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E8354"/>
  <w15:chartTrackingRefBased/>
  <w15:docId w15:val="{F3A69127-93B6-45A2-8687-9AD5FE92E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719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2021-12-20T19:46:00Z</dcterms:created>
  <dcterms:modified xsi:type="dcterms:W3CDTF">2021-12-20T19:46:00Z</dcterms:modified>
</cp:coreProperties>
</file>