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D3836" w14:textId="77777777" w:rsidR="00ED2D7E" w:rsidRDefault="00ED2D7E" w:rsidP="00ED2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YOLE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7DE24688" w14:textId="3EC76785" w:rsidR="00ED2D7E" w:rsidRDefault="00ED2D7E" w:rsidP="00ED2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Beauchief Priory.</w:t>
      </w:r>
    </w:p>
    <w:p w14:paraId="6CB8C438" w14:textId="77777777" w:rsidR="00ED2D7E" w:rsidRDefault="00ED2D7E" w:rsidP="00ED2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C7914" w14:textId="45376512" w:rsidR="00ED2D7E" w:rsidRDefault="00ED2D7E" w:rsidP="00ED2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64F1BF" w14:textId="77777777" w:rsidR="00BE3D89" w:rsidRDefault="00BE3D89" w:rsidP="00BE3D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 in York</w:t>
      </w:r>
    </w:p>
    <w:p w14:paraId="799B18CE" w14:textId="77777777" w:rsidR="00BE3D89" w:rsidRDefault="00BE3D89" w:rsidP="00BE3D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792D355C" w14:textId="4E1390AB" w:rsidR="00BE3D89" w:rsidRPr="00BE3D89" w:rsidRDefault="00BE3D89" w:rsidP="00BE3D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1BCDBAED" w14:textId="77777777" w:rsidR="00ED2D7E" w:rsidRDefault="00ED2D7E" w:rsidP="00ED2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at the altar of the Blessed Virgin Mary in York</w:t>
      </w:r>
    </w:p>
    <w:p w14:paraId="3E88D497" w14:textId="77777777" w:rsidR="00ED2D7E" w:rsidRDefault="00ED2D7E" w:rsidP="00ED2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22506B11" w14:textId="7ECAF336" w:rsidR="00ED2D7E" w:rsidRDefault="00ED2D7E" w:rsidP="00ED2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.96)</w:t>
      </w:r>
    </w:p>
    <w:p w14:paraId="43B487F7" w14:textId="77777777" w:rsidR="00B003A3" w:rsidRDefault="00B003A3" w:rsidP="00B00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conventual church of the Austin Friars at</w:t>
      </w:r>
    </w:p>
    <w:p w14:paraId="7FD0D89B" w14:textId="77777777" w:rsidR="00B003A3" w:rsidRDefault="00B003A3" w:rsidP="00B00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4AE1638A" w14:textId="0A12B643" w:rsidR="00B003A3" w:rsidRDefault="00B003A3" w:rsidP="00B00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02282639" w14:textId="77777777" w:rsidR="00ED2D7E" w:rsidRDefault="00ED2D7E" w:rsidP="00ED2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4F1147" w14:textId="77777777" w:rsidR="00ED2D7E" w:rsidRDefault="00ED2D7E" w:rsidP="00ED2D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56AFF4" w14:textId="7D28242F" w:rsidR="00ED2D7E" w:rsidRDefault="00ED2D7E" w:rsidP="00ED2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2021</w:t>
      </w:r>
    </w:p>
    <w:p w14:paraId="0801214E" w14:textId="4EEB0545" w:rsidR="00B003A3" w:rsidRPr="003572CF" w:rsidRDefault="00B003A3" w:rsidP="00ED2D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April 2022</w:t>
      </w:r>
    </w:p>
    <w:p w14:paraId="3E85A7E0" w14:textId="1DA90859" w:rsidR="00BA00AB" w:rsidRPr="00ED2D7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D2D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50444" w14:textId="77777777" w:rsidR="00ED2D7E" w:rsidRDefault="00ED2D7E" w:rsidP="009139A6">
      <w:r>
        <w:separator/>
      </w:r>
    </w:p>
  </w:endnote>
  <w:endnote w:type="continuationSeparator" w:id="0">
    <w:p w14:paraId="7B45DF70" w14:textId="77777777" w:rsidR="00ED2D7E" w:rsidRDefault="00ED2D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F52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3C2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772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6141E" w14:textId="77777777" w:rsidR="00ED2D7E" w:rsidRDefault="00ED2D7E" w:rsidP="009139A6">
      <w:r>
        <w:separator/>
      </w:r>
    </w:p>
  </w:footnote>
  <w:footnote w:type="continuationSeparator" w:id="0">
    <w:p w14:paraId="3BD8041F" w14:textId="77777777" w:rsidR="00ED2D7E" w:rsidRDefault="00ED2D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B6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749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E36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7E"/>
    <w:rsid w:val="000666E0"/>
    <w:rsid w:val="002510B7"/>
    <w:rsid w:val="005C130B"/>
    <w:rsid w:val="00826F5C"/>
    <w:rsid w:val="009139A6"/>
    <w:rsid w:val="009448BB"/>
    <w:rsid w:val="00A3176C"/>
    <w:rsid w:val="00B003A3"/>
    <w:rsid w:val="00BA00AB"/>
    <w:rsid w:val="00BE3D89"/>
    <w:rsid w:val="00C12D8B"/>
    <w:rsid w:val="00EB3209"/>
    <w:rsid w:val="00ED2D7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229F3"/>
  <w15:chartTrackingRefBased/>
  <w15:docId w15:val="{D0DCD0EB-E5BA-4C4C-A4D8-0D2790B3E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2021-03-16T21:39:00Z</dcterms:created>
  <dcterms:modified xsi:type="dcterms:W3CDTF">2022-04-21T18:25:00Z</dcterms:modified>
</cp:coreProperties>
</file>