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B91CA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YOKYS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fl.1448)</w:t>
      </w:r>
    </w:p>
    <w:p w14:paraId="31B4E04E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Kentish Town. Husbandman.</w:t>
      </w:r>
    </w:p>
    <w:p w14:paraId="030DD5CC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FB532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720F2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 xml:space="preserve">John Bulman(q.v.), as the executor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Mortymer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</w:t>
      </w:r>
    </w:p>
    <w:p w14:paraId="6267D654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Harringhay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 and eight others.</w:t>
      </w:r>
    </w:p>
    <w:p w14:paraId="44963C71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299926B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92E4C4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F217F" w14:textId="77777777" w:rsidR="003975F4" w:rsidRDefault="003975F4" w:rsidP="003975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2022</w:t>
      </w:r>
    </w:p>
    <w:p w14:paraId="0D8708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5CC79" w14:textId="77777777" w:rsidR="003975F4" w:rsidRDefault="003975F4" w:rsidP="009139A6">
      <w:r>
        <w:separator/>
      </w:r>
    </w:p>
  </w:endnote>
  <w:endnote w:type="continuationSeparator" w:id="0">
    <w:p w14:paraId="76F86CD1" w14:textId="77777777" w:rsidR="003975F4" w:rsidRDefault="003975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873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7A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15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01D49" w14:textId="77777777" w:rsidR="003975F4" w:rsidRDefault="003975F4" w:rsidP="009139A6">
      <w:r>
        <w:separator/>
      </w:r>
    </w:p>
  </w:footnote>
  <w:footnote w:type="continuationSeparator" w:id="0">
    <w:p w14:paraId="6868097B" w14:textId="77777777" w:rsidR="003975F4" w:rsidRDefault="003975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8A7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2C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78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F4"/>
    <w:rsid w:val="000666E0"/>
    <w:rsid w:val="002510B7"/>
    <w:rsid w:val="003975F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7B6"/>
  <w15:chartTrackingRefBased/>
  <w15:docId w15:val="{240CD134-D765-4DF6-A17E-DECDA9B3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75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2022-05-23T09:23:00Z</dcterms:created>
  <dcterms:modified xsi:type="dcterms:W3CDTF">2022-05-23T09:23:00Z</dcterms:modified>
</cp:coreProperties>
</file>