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5A0E9" w14:textId="1453B881" w:rsidR="006B2F86" w:rsidRDefault="00822902" w:rsidP="00E71FC3">
      <w:pPr>
        <w:pStyle w:val="NoSpacing"/>
      </w:pPr>
      <w:r>
        <w:rPr>
          <w:u w:val="single"/>
        </w:rPr>
        <w:t>Thomas YOKLET</w:t>
      </w:r>
      <w:r>
        <w:t xml:space="preserve">    </w:t>
      </w:r>
      <w:proofErr w:type="gramStart"/>
      <w:r>
        <w:t xml:space="preserve">   (</w:t>
      </w:r>
      <w:proofErr w:type="gramEnd"/>
      <w:r>
        <w:t>fl.1469)</w:t>
      </w:r>
    </w:p>
    <w:p w14:paraId="6AD9DAA4" w14:textId="58BF3B92" w:rsidR="00822902" w:rsidRDefault="00822902" w:rsidP="00E71FC3">
      <w:pPr>
        <w:pStyle w:val="NoSpacing"/>
      </w:pPr>
      <w:r>
        <w:t>of Folkestone, Kent.</w:t>
      </w:r>
    </w:p>
    <w:p w14:paraId="3B5D4767" w14:textId="0488FB76" w:rsidR="00822902" w:rsidRDefault="00822902" w:rsidP="00E71FC3">
      <w:pPr>
        <w:pStyle w:val="NoSpacing"/>
      </w:pPr>
    </w:p>
    <w:p w14:paraId="16238475" w14:textId="6B9D44E2" w:rsidR="00822902" w:rsidRDefault="00822902" w:rsidP="00E71FC3">
      <w:pPr>
        <w:pStyle w:val="NoSpacing"/>
      </w:pPr>
    </w:p>
    <w:p w14:paraId="7A4A2C2B" w14:textId="77777777" w:rsidR="00822902" w:rsidRDefault="00822902" w:rsidP="00822902">
      <w:pPr>
        <w:pStyle w:val="NoSpacing"/>
      </w:pPr>
      <w:r>
        <w:tab/>
        <w:t>1469</w:t>
      </w:r>
      <w:r>
        <w:tab/>
      </w:r>
      <w:r>
        <w:t>He made his Will.</w:t>
      </w:r>
    </w:p>
    <w:p w14:paraId="0B687DC7" w14:textId="276CE3D6" w:rsidR="00822902" w:rsidRDefault="00822902" w:rsidP="00822902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</w:t>
      </w:r>
      <w:r>
        <w:t>17/2/302a)</w:t>
      </w:r>
    </w:p>
    <w:p w14:paraId="176D4E34" w14:textId="575DE2FA" w:rsidR="00822902" w:rsidRDefault="00822902" w:rsidP="00822902">
      <w:pPr>
        <w:pStyle w:val="NoSpacing"/>
      </w:pPr>
    </w:p>
    <w:p w14:paraId="47D9729A" w14:textId="7C0E595B" w:rsidR="00822902" w:rsidRDefault="00822902" w:rsidP="00822902">
      <w:pPr>
        <w:pStyle w:val="NoSpacing"/>
      </w:pPr>
    </w:p>
    <w:p w14:paraId="4D86E8FA" w14:textId="09020DDD" w:rsidR="00822902" w:rsidRPr="00822902" w:rsidRDefault="00822902" w:rsidP="00822902">
      <w:pPr>
        <w:pStyle w:val="NoSpacing"/>
      </w:pPr>
      <w:r>
        <w:t>21 March 2018</w:t>
      </w:r>
      <w:bookmarkStart w:id="0" w:name="_GoBack"/>
      <w:bookmarkEnd w:id="0"/>
    </w:p>
    <w:sectPr w:rsidR="00822902" w:rsidRPr="0082290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64C564" w14:textId="77777777" w:rsidR="00822902" w:rsidRDefault="00822902" w:rsidP="00E71FC3">
      <w:pPr>
        <w:spacing w:after="0" w:line="240" w:lineRule="auto"/>
      </w:pPr>
      <w:r>
        <w:separator/>
      </w:r>
    </w:p>
  </w:endnote>
  <w:endnote w:type="continuationSeparator" w:id="0">
    <w:p w14:paraId="13A34CE0" w14:textId="77777777" w:rsidR="00822902" w:rsidRDefault="0082290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A49A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2AFDF6" w14:textId="77777777" w:rsidR="00822902" w:rsidRDefault="00822902" w:rsidP="00E71FC3">
      <w:pPr>
        <w:spacing w:after="0" w:line="240" w:lineRule="auto"/>
      </w:pPr>
      <w:r>
        <w:separator/>
      </w:r>
    </w:p>
  </w:footnote>
  <w:footnote w:type="continuationSeparator" w:id="0">
    <w:p w14:paraId="2A3A210F" w14:textId="77777777" w:rsidR="00822902" w:rsidRDefault="0082290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902"/>
    <w:rsid w:val="001A7C09"/>
    <w:rsid w:val="00577BD5"/>
    <w:rsid w:val="00656CBA"/>
    <w:rsid w:val="006A1F77"/>
    <w:rsid w:val="00733BE7"/>
    <w:rsid w:val="0082290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6671B"/>
  <w15:chartTrackingRefBased/>
  <w15:docId w15:val="{81BF66A3-9274-4107-948D-C576A7460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1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2018-03-21T19:40:00Z</dcterms:created>
  <dcterms:modified xsi:type="dcterms:W3CDTF">2018-03-21T19:42:00Z</dcterms:modified>
</cp:coreProperties>
</file>