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D32" w:rsidRPr="00E77870" w:rsidRDefault="00707D32" w:rsidP="00707D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YODALE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707D32" w:rsidRDefault="00707D32" w:rsidP="00707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Weaver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7D32" w:rsidRDefault="00707D32" w:rsidP="00707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7D32" w:rsidRDefault="00707D32" w:rsidP="00707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7D32" w:rsidRDefault="00707D32" w:rsidP="00707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07D32" w:rsidRDefault="00707D32" w:rsidP="00707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7D32" w:rsidRDefault="00707D32" w:rsidP="00707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707D32" w:rsidP="00707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D32" w:rsidRDefault="00707D32" w:rsidP="00564E3C">
      <w:pPr>
        <w:spacing w:after="0" w:line="240" w:lineRule="auto"/>
      </w:pPr>
      <w:r>
        <w:separator/>
      </w:r>
    </w:p>
  </w:endnote>
  <w:endnote w:type="continuationSeparator" w:id="0">
    <w:p w:rsidR="00707D32" w:rsidRDefault="00707D3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7D32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D32" w:rsidRDefault="00707D32" w:rsidP="00564E3C">
      <w:pPr>
        <w:spacing w:after="0" w:line="240" w:lineRule="auto"/>
      </w:pPr>
      <w:r>
        <w:separator/>
      </w:r>
    </w:p>
  </w:footnote>
  <w:footnote w:type="continuationSeparator" w:id="0">
    <w:p w:rsidR="00707D32" w:rsidRDefault="00707D3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32"/>
    <w:rsid w:val="00372DC6"/>
    <w:rsid w:val="00564E3C"/>
    <w:rsid w:val="0064591D"/>
    <w:rsid w:val="00707D3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0416B-5DD3-4AC1-9DB1-B65CCE13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2015-11-04T21:13:00Z</dcterms:created>
  <dcterms:modified xsi:type="dcterms:W3CDTF">2015-11-04T21:13:00Z</dcterms:modified>
</cp:coreProperties>
</file>