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1B650" w14:textId="77777777" w:rsidR="006B2F86" w:rsidRDefault="000C141A" w:rsidP="00E71FC3">
      <w:pPr>
        <w:pStyle w:val="NoSpacing"/>
      </w:pPr>
      <w:r>
        <w:rPr>
          <w:u w:val="single"/>
        </w:rPr>
        <w:t>Agnes YOCKLETT</w:t>
      </w:r>
      <w:r>
        <w:t xml:space="preserve">   </w:t>
      </w:r>
      <w:proofErr w:type="gramStart"/>
      <w:r>
        <w:t xml:space="preserve">   (</w:t>
      </w:r>
      <w:proofErr w:type="gramEnd"/>
      <w:r>
        <w:t>d.1507)</w:t>
      </w:r>
    </w:p>
    <w:p w14:paraId="0D9BE3BF" w14:textId="23C4B7E5" w:rsidR="000C141A" w:rsidRDefault="000C141A" w:rsidP="00E71FC3">
      <w:pPr>
        <w:pStyle w:val="NoSpacing"/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 xml:space="preserve"> in Thanet, Kent.</w:t>
      </w:r>
    </w:p>
    <w:p w14:paraId="4CCF8E47" w14:textId="51921B93" w:rsidR="000C141A" w:rsidRDefault="000C141A" w:rsidP="00E71FC3">
      <w:pPr>
        <w:pStyle w:val="NoSpacing"/>
      </w:pPr>
    </w:p>
    <w:p w14:paraId="6D38B1D0" w14:textId="330A697B" w:rsidR="000C141A" w:rsidRDefault="000C141A" w:rsidP="00E71FC3">
      <w:pPr>
        <w:pStyle w:val="NoSpacing"/>
      </w:pPr>
    </w:p>
    <w:p w14:paraId="317D6355" w14:textId="1447F421" w:rsidR="000C141A" w:rsidRDefault="000C141A" w:rsidP="00E71FC3">
      <w:pPr>
        <w:pStyle w:val="NoSpacing"/>
      </w:pPr>
      <w:r>
        <w:tab/>
        <w:t>1507</w:t>
      </w:r>
      <w:r>
        <w:tab/>
        <w:t>She made her Will.</w:t>
      </w:r>
    </w:p>
    <w:p w14:paraId="094BD510" w14:textId="38BD8C42" w:rsidR="000C141A" w:rsidRDefault="000C141A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PRC/17/9/233)</w:t>
      </w:r>
    </w:p>
    <w:p w14:paraId="5ABA83B6" w14:textId="01D0402A" w:rsidR="000C141A" w:rsidRDefault="000C141A" w:rsidP="000C141A">
      <w:pPr>
        <w:pStyle w:val="NoSpacing"/>
      </w:pPr>
      <w:r>
        <w:tab/>
        <w:t>1507</w:t>
      </w:r>
      <w:r>
        <w:tab/>
        <w:t>Probate of her</w:t>
      </w:r>
      <w:bookmarkStart w:id="0" w:name="_GoBack"/>
      <w:bookmarkEnd w:id="0"/>
      <w:r>
        <w:t xml:space="preserve"> Will.    (ibid.)</w:t>
      </w:r>
    </w:p>
    <w:p w14:paraId="01D4D205" w14:textId="5C89AD7B" w:rsidR="000C141A" w:rsidRDefault="000C141A" w:rsidP="000C141A">
      <w:pPr>
        <w:pStyle w:val="NoSpacing"/>
      </w:pPr>
    </w:p>
    <w:p w14:paraId="28D13336" w14:textId="7CA65BD5" w:rsidR="000C141A" w:rsidRDefault="000C141A" w:rsidP="000C141A">
      <w:pPr>
        <w:pStyle w:val="NoSpacing"/>
      </w:pPr>
    </w:p>
    <w:p w14:paraId="151DE395" w14:textId="05C481C6" w:rsidR="000C141A" w:rsidRPr="000C141A" w:rsidRDefault="000C141A" w:rsidP="000C141A">
      <w:pPr>
        <w:pStyle w:val="NoSpacing"/>
      </w:pPr>
      <w:r>
        <w:t>21 March 2018</w:t>
      </w:r>
    </w:p>
    <w:sectPr w:rsidR="000C141A" w:rsidRPr="000C14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00878" w14:textId="77777777" w:rsidR="000C141A" w:rsidRDefault="000C141A" w:rsidP="00E71FC3">
      <w:pPr>
        <w:spacing w:after="0" w:line="240" w:lineRule="auto"/>
      </w:pPr>
      <w:r>
        <w:separator/>
      </w:r>
    </w:p>
  </w:endnote>
  <w:endnote w:type="continuationSeparator" w:id="0">
    <w:p w14:paraId="0E9B405D" w14:textId="77777777" w:rsidR="000C141A" w:rsidRDefault="000C14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59D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F7949" w14:textId="77777777" w:rsidR="000C141A" w:rsidRDefault="000C141A" w:rsidP="00E71FC3">
      <w:pPr>
        <w:spacing w:after="0" w:line="240" w:lineRule="auto"/>
      </w:pPr>
      <w:r>
        <w:separator/>
      </w:r>
    </w:p>
  </w:footnote>
  <w:footnote w:type="continuationSeparator" w:id="0">
    <w:p w14:paraId="65C8DDF6" w14:textId="77777777" w:rsidR="000C141A" w:rsidRDefault="000C14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1A"/>
    <w:rsid w:val="000C141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2FDCB"/>
  <w15:chartTrackingRefBased/>
  <w15:docId w15:val="{EB0FDDF5-2B87-4264-AB4E-1C9EDCCE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2018-03-21T19:34:00Z</dcterms:created>
  <dcterms:modified xsi:type="dcterms:W3CDTF">2018-03-21T19:40:00Z</dcterms:modified>
</cp:coreProperties>
</file>