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E8EE84" w14:textId="66AB5707" w:rsidR="006B2F86" w:rsidRDefault="00CD3F46" w:rsidP="00E71FC3">
      <w:pPr>
        <w:pStyle w:val="NoSpacing"/>
      </w:pPr>
      <w:r>
        <w:rPr>
          <w:u w:val="single"/>
        </w:rPr>
        <w:t>William YOCKLET</w:t>
      </w:r>
      <w:r>
        <w:t xml:space="preserve">    </w:t>
      </w:r>
      <w:proofErr w:type="gramStart"/>
      <w:r>
        <w:t xml:space="preserve">   (</w:t>
      </w:r>
      <w:proofErr w:type="gramEnd"/>
      <w:r>
        <w:t>d.1506)</w:t>
      </w:r>
    </w:p>
    <w:p w14:paraId="5636A19A" w14:textId="254854EF" w:rsidR="00CD3F46" w:rsidRDefault="00CD3F46" w:rsidP="00E71FC3">
      <w:pPr>
        <w:pStyle w:val="NoSpacing"/>
      </w:pPr>
      <w:r>
        <w:t xml:space="preserve">of </w:t>
      </w:r>
      <w:proofErr w:type="spellStart"/>
      <w:proofErr w:type="gramStart"/>
      <w:r>
        <w:t>St.Peter</w:t>
      </w:r>
      <w:proofErr w:type="spellEnd"/>
      <w:proofErr w:type="gramEnd"/>
      <w:r>
        <w:t xml:space="preserve"> in Thanet, Kent.</w:t>
      </w:r>
    </w:p>
    <w:p w14:paraId="62EF2585" w14:textId="0B7F5136" w:rsidR="00CD3F46" w:rsidRDefault="00CD3F46" w:rsidP="00E71FC3">
      <w:pPr>
        <w:pStyle w:val="NoSpacing"/>
      </w:pPr>
    </w:p>
    <w:p w14:paraId="2E5B3BB1" w14:textId="7D0DBC2E" w:rsidR="00CD3F46" w:rsidRDefault="00CD3F46" w:rsidP="00E71FC3">
      <w:pPr>
        <w:pStyle w:val="NoSpacing"/>
      </w:pPr>
    </w:p>
    <w:p w14:paraId="28233335" w14:textId="77777777" w:rsidR="00CD3F46" w:rsidRDefault="00CD3F46" w:rsidP="00CD3F46">
      <w:pPr>
        <w:pStyle w:val="NoSpacing"/>
      </w:pPr>
      <w:r>
        <w:tab/>
        <w:t>1506</w:t>
      </w:r>
      <w:r>
        <w:tab/>
      </w:r>
      <w:r>
        <w:t xml:space="preserve">He made his Will.   </w:t>
      </w:r>
    </w:p>
    <w:p w14:paraId="69703AA3" w14:textId="7285F96F" w:rsidR="00CD3F46" w:rsidRDefault="00CD3F46" w:rsidP="00CD3F46">
      <w:pPr>
        <w:pStyle w:val="NoSpacing"/>
        <w:ind w:left="720" w:firstLine="720"/>
      </w:pPr>
      <w:r>
        <w:t>(</w:t>
      </w:r>
      <w:proofErr w:type="gramStart"/>
      <w:r>
        <w:rPr>
          <w:u w:val="single"/>
        </w:rPr>
        <w:t>https://wills.canterbury-cathedral.org</w:t>
      </w:r>
      <w:r>
        <w:t xml:space="preserve">  Register</w:t>
      </w:r>
      <w:proofErr w:type="gramEnd"/>
      <w:r>
        <w:t xml:space="preserve"> ref. PRC/</w:t>
      </w:r>
      <w:r>
        <w:t>17/10/188)</w:t>
      </w:r>
    </w:p>
    <w:p w14:paraId="5DAB027B" w14:textId="77777777" w:rsidR="003E0CB0" w:rsidRDefault="00CD3F46" w:rsidP="003E0CB0">
      <w:pPr>
        <w:pStyle w:val="NoSpacing"/>
      </w:pPr>
      <w:r>
        <w:tab/>
        <w:t>1506</w:t>
      </w:r>
      <w:r>
        <w:tab/>
      </w:r>
      <w:r w:rsidR="003E0CB0">
        <w:t>Probate of his Will.   (ibid.)</w:t>
      </w:r>
    </w:p>
    <w:p w14:paraId="048B04ED" w14:textId="77777777" w:rsidR="003E0CB0" w:rsidRDefault="003E0CB0" w:rsidP="003E0CB0">
      <w:pPr>
        <w:pStyle w:val="NoSpacing"/>
      </w:pPr>
    </w:p>
    <w:p w14:paraId="64489C36" w14:textId="77777777" w:rsidR="003E0CB0" w:rsidRDefault="003E0CB0" w:rsidP="003E0CB0">
      <w:pPr>
        <w:pStyle w:val="NoSpacing"/>
      </w:pPr>
    </w:p>
    <w:p w14:paraId="509DB296" w14:textId="77777777" w:rsidR="003E0CB0" w:rsidRDefault="003E0CB0" w:rsidP="003E0CB0">
      <w:pPr>
        <w:pStyle w:val="NoSpacing"/>
      </w:pPr>
      <w:r>
        <w:t>20 March 2018</w:t>
      </w:r>
    </w:p>
    <w:p w14:paraId="18BF17D4" w14:textId="620EE85B" w:rsidR="00CD3F46" w:rsidRDefault="00CD3F46" w:rsidP="00CD3F46">
      <w:pPr>
        <w:pStyle w:val="NoSpacing"/>
      </w:pPr>
      <w:bookmarkStart w:id="0" w:name="_GoBack"/>
      <w:bookmarkEnd w:id="0"/>
    </w:p>
    <w:p w14:paraId="12F92A79" w14:textId="4EEC6476" w:rsidR="00CD3F46" w:rsidRPr="00CD3F46" w:rsidRDefault="00CD3F46" w:rsidP="00E71FC3">
      <w:pPr>
        <w:pStyle w:val="NoSpacing"/>
      </w:pPr>
    </w:p>
    <w:sectPr w:rsidR="00CD3F46" w:rsidRPr="00CD3F4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DE3BB0" w14:textId="77777777" w:rsidR="00CD3F46" w:rsidRDefault="00CD3F46" w:rsidP="00E71FC3">
      <w:pPr>
        <w:spacing w:after="0" w:line="240" w:lineRule="auto"/>
      </w:pPr>
      <w:r>
        <w:separator/>
      </w:r>
    </w:p>
  </w:endnote>
  <w:endnote w:type="continuationSeparator" w:id="0">
    <w:p w14:paraId="15C36DC7" w14:textId="77777777" w:rsidR="00CD3F46" w:rsidRDefault="00CD3F4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189CA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7895B6" w14:textId="77777777" w:rsidR="00CD3F46" w:rsidRDefault="00CD3F46" w:rsidP="00E71FC3">
      <w:pPr>
        <w:spacing w:after="0" w:line="240" w:lineRule="auto"/>
      </w:pPr>
      <w:r>
        <w:separator/>
      </w:r>
    </w:p>
  </w:footnote>
  <w:footnote w:type="continuationSeparator" w:id="0">
    <w:p w14:paraId="4AB04A6F" w14:textId="77777777" w:rsidR="00CD3F46" w:rsidRDefault="00CD3F4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F46"/>
    <w:rsid w:val="001A7C09"/>
    <w:rsid w:val="003E0CB0"/>
    <w:rsid w:val="00577BD5"/>
    <w:rsid w:val="00656CBA"/>
    <w:rsid w:val="006A1F77"/>
    <w:rsid w:val="00733BE7"/>
    <w:rsid w:val="00AB52E8"/>
    <w:rsid w:val="00B16D3F"/>
    <w:rsid w:val="00BB41AC"/>
    <w:rsid w:val="00CD3F4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7263B2"/>
  <w15:chartTrackingRefBased/>
  <w15:docId w15:val="{4F315790-BBC9-4453-8F14-4402C832F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292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4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21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2018-03-20T22:20:00Z</dcterms:created>
  <dcterms:modified xsi:type="dcterms:W3CDTF">2018-03-20T22:41:00Z</dcterms:modified>
</cp:coreProperties>
</file>