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98125" w14:textId="260DFFF6" w:rsidR="006B2F86" w:rsidRDefault="00E30B64" w:rsidP="00E71FC3">
      <w:pPr>
        <w:pStyle w:val="NoSpacing"/>
      </w:pPr>
      <w:r>
        <w:rPr>
          <w:u w:val="single"/>
        </w:rPr>
        <w:t>Robert YNYCE</w:t>
      </w:r>
      <w:r>
        <w:t xml:space="preserve">    </w:t>
      </w:r>
      <w:proofErr w:type="gramStart"/>
      <w:r>
        <w:t xml:space="preserve">   (</w:t>
      </w:r>
      <w:proofErr w:type="gramEnd"/>
      <w:r>
        <w:t>d.ca.1493)</w:t>
      </w:r>
    </w:p>
    <w:p w14:paraId="0221471B" w14:textId="45572DB5" w:rsidR="00E30B64" w:rsidRDefault="00E30B64" w:rsidP="00E71FC3">
      <w:pPr>
        <w:pStyle w:val="NoSpacing"/>
      </w:pPr>
      <w:r>
        <w:t xml:space="preserve">of </w:t>
      </w:r>
      <w:proofErr w:type="spellStart"/>
      <w:r>
        <w:t>Seasalter</w:t>
      </w:r>
      <w:proofErr w:type="spellEnd"/>
      <w:r>
        <w:t>, Kent.</w:t>
      </w:r>
    </w:p>
    <w:p w14:paraId="3C814961" w14:textId="46E8D2CC" w:rsidR="00E30B64" w:rsidRDefault="00E30B64" w:rsidP="00E71FC3">
      <w:pPr>
        <w:pStyle w:val="NoSpacing"/>
      </w:pPr>
    </w:p>
    <w:p w14:paraId="6CEBBDAA" w14:textId="2AD80FA1" w:rsidR="00E30B64" w:rsidRDefault="00E30B64" w:rsidP="00E71FC3">
      <w:pPr>
        <w:pStyle w:val="NoSpacing"/>
      </w:pPr>
    </w:p>
    <w:p w14:paraId="57FD2804" w14:textId="314E541D" w:rsidR="00E30B64" w:rsidRDefault="00E30B64" w:rsidP="00E30B64">
      <w:pPr>
        <w:pStyle w:val="NoSpacing"/>
      </w:pPr>
      <w:r>
        <w:tab/>
        <w:t>1493</w:t>
      </w:r>
      <w:r>
        <w:tab/>
      </w:r>
      <w:r>
        <w:t xml:space="preserve">Probate of his Will.   </w:t>
      </w:r>
    </w:p>
    <w:p w14:paraId="24FD9BC7" w14:textId="744ABFFB" w:rsidR="00E30B64" w:rsidRPr="00E30B64" w:rsidRDefault="00E30B64" w:rsidP="00E30B64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PRC/3/1/42)</w:t>
      </w:r>
      <w:bookmarkStart w:id="0" w:name="_GoBack"/>
      <w:bookmarkEnd w:id="0"/>
    </w:p>
    <w:p w14:paraId="25F4F608" w14:textId="77777777" w:rsidR="00E30B64" w:rsidRDefault="00E30B64" w:rsidP="00E30B64">
      <w:pPr>
        <w:pStyle w:val="NoSpacing"/>
      </w:pPr>
    </w:p>
    <w:p w14:paraId="418F4F06" w14:textId="77777777" w:rsidR="00E30B64" w:rsidRDefault="00E30B64" w:rsidP="00E30B64">
      <w:pPr>
        <w:pStyle w:val="NoSpacing"/>
      </w:pPr>
    </w:p>
    <w:p w14:paraId="31D762E9" w14:textId="77777777" w:rsidR="00E30B64" w:rsidRDefault="00E30B64" w:rsidP="00E30B64">
      <w:pPr>
        <w:pStyle w:val="NoSpacing"/>
      </w:pPr>
      <w:r>
        <w:t>20 March 2018</w:t>
      </w:r>
    </w:p>
    <w:p w14:paraId="3DDC6A7B" w14:textId="32A0B2B0" w:rsidR="00E30B64" w:rsidRPr="00E30B64" w:rsidRDefault="00E30B64" w:rsidP="00E71FC3">
      <w:pPr>
        <w:pStyle w:val="NoSpacing"/>
      </w:pPr>
    </w:p>
    <w:sectPr w:rsidR="00E30B64" w:rsidRPr="00E30B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41577" w14:textId="77777777" w:rsidR="00E30B64" w:rsidRDefault="00E30B64" w:rsidP="00E71FC3">
      <w:pPr>
        <w:spacing w:after="0" w:line="240" w:lineRule="auto"/>
      </w:pPr>
      <w:r>
        <w:separator/>
      </w:r>
    </w:p>
  </w:endnote>
  <w:endnote w:type="continuationSeparator" w:id="0">
    <w:p w14:paraId="7CB56175" w14:textId="77777777" w:rsidR="00E30B64" w:rsidRDefault="00E30B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449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C32D8" w14:textId="77777777" w:rsidR="00E30B64" w:rsidRDefault="00E30B64" w:rsidP="00E71FC3">
      <w:pPr>
        <w:spacing w:after="0" w:line="240" w:lineRule="auto"/>
      </w:pPr>
      <w:r>
        <w:separator/>
      </w:r>
    </w:p>
  </w:footnote>
  <w:footnote w:type="continuationSeparator" w:id="0">
    <w:p w14:paraId="369289EE" w14:textId="77777777" w:rsidR="00E30B64" w:rsidRDefault="00E30B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64"/>
    <w:rsid w:val="001A7C09"/>
    <w:rsid w:val="00577BD5"/>
    <w:rsid w:val="00656CBA"/>
    <w:rsid w:val="006A1F77"/>
    <w:rsid w:val="00733BE7"/>
    <w:rsid w:val="00AB52E8"/>
    <w:rsid w:val="00B16D3F"/>
    <w:rsid w:val="00BB41AC"/>
    <w:rsid w:val="00E30B6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ED79"/>
  <w15:chartTrackingRefBased/>
  <w15:docId w15:val="{9B7AE94B-881C-4859-BD24-DC9B00CF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2018-03-20T22:16:00Z</dcterms:created>
  <dcterms:modified xsi:type="dcterms:W3CDTF">2018-03-20T22:18:00Z</dcterms:modified>
</cp:coreProperties>
</file>