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DE20" w14:textId="77777777" w:rsidR="005107ED" w:rsidRDefault="005107ED" w:rsidP="005107ED">
      <w:pPr>
        <w:pStyle w:val="NoSpacing"/>
      </w:pPr>
      <w:r>
        <w:rPr>
          <w:u w:val="single"/>
        </w:rPr>
        <w:t xml:space="preserve">Brother Thomas YNUT (? </w:t>
      </w:r>
      <w:proofErr w:type="gramStart"/>
      <w:r>
        <w:rPr>
          <w:u w:val="single"/>
        </w:rPr>
        <w:t>CONNUT)</w:t>
      </w:r>
      <w:r>
        <w:t xml:space="preserve">   </w:t>
      </w:r>
      <w:proofErr w:type="gramEnd"/>
      <w:r>
        <w:t xml:space="preserve">    (fl.1467)</w:t>
      </w:r>
    </w:p>
    <w:p w14:paraId="25E24DA4" w14:textId="77777777" w:rsidR="005107ED" w:rsidRDefault="005107ED" w:rsidP="005107ED">
      <w:pPr>
        <w:pStyle w:val="NoSpacing"/>
      </w:pPr>
      <w:r>
        <w:t>of Walsingham Monastery, Norfolk.</w:t>
      </w:r>
    </w:p>
    <w:p w14:paraId="75C94226" w14:textId="77777777" w:rsidR="005107ED" w:rsidRDefault="005107ED" w:rsidP="005107ED">
      <w:pPr>
        <w:pStyle w:val="NoSpacing"/>
      </w:pPr>
    </w:p>
    <w:p w14:paraId="44FBA723" w14:textId="77777777" w:rsidR="005107ED" w:rsidRDefault="005107ED" w:rsidP="005107ED">
      <w:pPr>
        <w:pStyle w:val="NoSpacing"/>
      </w:pPr>
    </w:p>
    <w:p w14:paraId="0547C2F5" w14:textId="77777777" w:rsidR="005107ED" w:rsidRDefault="005107ED" w:rsidP="005107ED">
      <w:pPr>
        <w:pStyle w:val="NoSpacing"/>
      </w:pPr>
      <w:r>
        <w:t xml:space="preserve">  8 Mar.1467</w:t>
      </w:r>
      <w:r>
        <w:tab/>
        <w:t>He sought letters of absolution from general sentences and a dispensation</w:t>
      </w:r>
    </w:p>
    <w:p w14:paraId="2D0EF14B" w14:textId="77777777" w:rsidR="005107ED" w:rsidRDefault="005107ED" w:rsidP="005107ED">
      <w:pPr>
        <w:pStyle w:val="NoSpacing"/>
      </w:pPr>
      <w:r>
        <w:tab/>
      </w:r>
      <w:r>
        <w:tab/>
        <w:t>from irregularity if he celebrated divine offices while bound by these</w:t>
      </w:r>
    </w:p>
    <w:p w14:paraId="314B9E3E" w14:textId="77777777" w:rsidR="005107ED" w:rsidRDefault="005107ED" w:rsidP="005107ED">
      <w:pPr>
        <w:pStyle w:val="NoSpacing"/>
      </w:pPr>
      <w:r>
        <w:tab/>
      </w:r>
      <w:r>
        <w:tab/>
        <w:t>sentences. Approved.</w:t>
      </w:r>
    </w:p>
    <w:p w14:paraId="3D027BC0" w14:textId="77777777" w:rsidR="005107ED" w:rsidRDefault="005107ED" w:rsidP="005107ED">
      <w:pPr>
        <w:pStyle w:val="NoSpacing"/>
        <w:ind w:left="1440"/>
      </w:pPr>
      <w:r>
        <w:t>(“Supplications from England and Wales in the Registers of the Apostolic Penitentiary, 1410-1503”, volume II 1464-1492 p.100)</w:t>
      </w:r>
    </w:p>
    <w:p w14:paraId="23525CAD" w14:textId="77777777" w:rsidR="005107ED" w:rsidRDefault="005107ED" w:rsidP="005107ED">
      <w:pPr>
        <w:pStyle w:val="NoSpacing"/>
      </w:pPr>
    </w:p>
    <w:p w14:paraId="29BA3037" w14:textId="77777777" w:rsidR="005107ED" w:rsidRDefault="005107ED" w:rsidP="005107ED">
      <w:pPr>
        <w:pStyle w:val="NoSpacing"/>
      </w:pPr>
    </w:p>
    <w:p w14:paraId="66D87FE0" w14:textId="77777777" w:rsidR="005107ED" w:rsidRDefault="005107ED" w:rsidP="005107ED">
      <w:pPr>
        <w:pStyle w:val="NoSpacing"/>
      </w:pPr>
      <w:r>
        <w:t>27 December 2018</w:t>
      </w:r>
    </w:p>
    <w:p w14:paraId="30EECE8A" w14:textId="77777777" w:rsidR="006B2F86" w:rsidRPr="00E71FC3" w:rsidRDefault="005107E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0F672A" w14:textId="77777777" w:rsidR="005107ED" w:rsidRDefault="005107ED" w:rsidP="00E71FC3">
      <w:pPr>
        <w:spacing w:after="0" w:line="240" w:lineRule="auto"/>
      </w:pPr>
      <w:r>
        <w:separator/>
      </w:r>
    </w:p>
  </w:endnote>
  <w:endnote w:type="continuationSeparator" w:id="0">
    <w:p w14:paraId="186D3CE5" w14:textId="77777777" w:rsidR="005107ED" w:rsidRDefault="005107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9E5C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76647D" w14:textId="77777777" w:rsidR="005107ED" w:rsidRDefault="005107ED" w:rsidP="00E71FC3">
      <w:pPr>
        <w:spacing w:after="0" w:line="240" w:lineRule="auto"/>
      </w:pPr>
      <w:r>
        <w:separator/>
      </w:r>
    </w:p>
  </w:footnote>
  <w:footnote w:type="continuationSeparator" w:id="0">
    <w:p w14:paraId="7DDA26DD" w14:textId="77777777" w:rsidR="005107ED" w:rsidRDefault="005107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7ED"/>
    <w:rsid w:val="001A7C09"/>
    <w:rsid w:val="005107E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39D37"/>
  <w15:chartTrackingRefBased/>
  <w15:docId w15:val="{4E65D02F-A7DD-4CA6-A635-C27A90601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2019-01-06T21:12:00Z</dcterms:created>
  <dcterms:modified xsi:type="dcterms:W3CDTF">2019-01-06T21:13:00Z</dcterms:modified>
</cp:coreProperties>
</file>