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3B99" w:rsidRDefault="00FC3B99" w:rsidP="00FC3B99">
      <w:pPr>
        <w:pStyle w:val="NoSpacing"/>
      </w:pPr>
      <w:r>
        <w:rPr>
          <w:u w:val="single"/>
        </w:rPr>
        <w:t xml:space="preserve">William YNTHELEGH (alias </w:t>
      </w:r>
      <w:proofErr w:type="gramStart"/>
      <w:r>
        <w:rPr>
          <w:u w:val="single"/>
        </w:rPr>
        <w:t>LYNCOMBE)</w:t>
      </w:r>
      <w:r>
        <w:t xml:space="preserve">   </w:t>
      </w:r>
      <w:proofErr w:type="gramEnd"/>
      <w:r>
        <w:t xml:space="preserve">    (fl.1419)</w:t>
      </w:r>
    </w:p>
    <w:p w:rsidR="00FC3B99" w:rsidRDefault="00FC3B99" w:rsidP="00FC3B99">
      <w:pPr>
        <w:pStyle w:val="NoSpacing"/>
      </w:pPr>
    </w:p>
    <w:p w:rsidR="00FC3B99" w:rsidRDefault="00FC3B99" w:rsidP="00FC3B99">
      <w:pPr>
        <w:pStyle w:val="NoSpacing"/>
      </w:pPr>
    </w:p>
    <w:p w:rsidR="00FC3B99" w:rsidRDefault="00FC3B99" w:rsidP="00FC3B99">
      <w:pPr>
        <w:pStyle w:val="NoSpacing"/>
      </w:pPr>
      <w:r>
        <w:t>= Christian(q.v.).</w:t>
      </w:r>
    </w:p>
    <w:p w:rsidR="00FC3B99" w:rsidRDefault="00FC3B99" w:rsidP="00FC3B99">
      <w:pPr>
        <w:pStyle w:val="NoSpacing"/>
      </w:pPr>
      <w:r>
        <w:t>(</w:t>
      </w:r>
      <w:hyperlink r:id="rId6" w:history="1">
        <w:r>
          <w:rPr>
            <w:rStyle w:val="Hyperlink"/>
          </w:rPr>
          <w:t>www.medievalgenealogy.org.uk/fines/abstracts/CP_25_1_45_78.shtml</w:t>
        </w:r>
      </w:hyperlink>
      <w:r>
        <w:t>)</w:t>
      </w:r>
    </w:p>
    <w:p w:rsidR="00FC3B99" w:rsidRDefault="00FC3B99" w:rsidP="00FC3B99">
      <w:pPr>
        <w:pStyle w:val="NoSpacing"/>
      </w:pPr>
      <w:r>
        <w:t>Children:  John and Joan.   (ibid.)</w:t>
      </w:r>
    </w:p>
    <w:p w:rsidR="00FC3B99" w:rsidRDefault="00FC3B99" w:rsidP="00FC3B99">
      <w:pPr>
        <w:pStyle w:val="NoSpacing"/>
      </w:pPr>
    </w:p>
    <w:p w:rsidR="00FC3B99" w:rsidRDefault="00FC3B99" w:rsidP="00FC3B99">
      <w:pPr>
        <w:pStyle w:val="NoSpacing"/>
      </w:pPr>
    </w:p>
    <w:p w:rsidR="00FC3B99" w:rsidRDefault="00FC3B99" w:rsidP="00FC3B99">
      <w:pPr>
        <w:pStyle w:val="NoSpacing"/>
      </w:pPr>
      <w:r>
        <w:t>20 Oct.1419</w:t>
      </w:r>
      <w:r>
        <w:tab/>
        <w:t>Settlement of the action taken against him and Christian by Thomas</w:t>
      </w:r>
    </w:p>
    <w:p w:rsidR="00FC3B99" w:rsidRDefault="00FC3B99" w:rsidP="00FC3B99">
      <w:pPr>
        <w:pStyle w:val="NoSpacing"/>
      </w:pPr>
      <w:r>
        <w:tab/>
      </w:r>
      <w:r>
        <w:tab/>
      </w:r>
      <w:proofErr w:type="spellStart"/>
      <w:r>
        <w:t>Ynthelegh</w:t>
      </w:r>
      <w:proofErr w:type="spellEnd"/>
      <w:r>
        <w:t xml:space="preserve">(q.v.) and his wife, Julian(q.v.), over </w:t>
      </w:r>
      <w:proofErr w:type="spellStart"/>
      <w:r>
        <w:t>messuage</w:t>
      </w:r>
      <w:proofErr w:type="spellEnd"/>
      <w:r>
        <w:t xml:space="preserve">, 16 acres of land, </w:t>
      </w:r>
    </w:p>
    <w:p w:rsidR="00FC3B99" w:rsidRDefault="00FC3B99" w:rsidP="00FC3B99">
      <w:pPr>
        <w:pStyle w:val="NoSpacing"/>
        <w:ind w:left="720" w:firstLine="720"/>
      </w:pPr>
      <w:r>
        <w:t xml:space="preserve">2 acres of meadow and 2 acres of wood in </w:t>
      </w:r>
      <w:proofErr w:type="spellStart"/>
      <w:r>
        <w:t>Sidbury</w:t>
      </w:r>
      <w:proofErr w:type="spellEnd"/>
      <w:r>
        <w:t>, Devon.   (ibid.)</w:t>
      </w:r>
    </w:p>
    <w:p w:rsidR="00FC3B99" w:rsidRDefault="00FC3B99" w:rsidP="00FC3B99">
      <w:pPr>
        <w:pStyle w:val="NoSpacing"/>
      </w:pPr>
    </w:p>
    <w:p w:rsidR="00FC3B99" w:rsidRDefault="00FC3B99" w:rsidP="00FC3B99">
      <w:pPr>
        <w:pStyle w:val="NoSpacing"/>
      </w:pPr>
    </w:p>
    <w:p w:rsidR="00FC3B99" w:rsidRDefault="00FC3B99" w:rsidP="00FC3B99">
      <w:pPr>
        <w:pStyle w:val="NoSpacing"/>
      </w:pPr>
      <w:r>
        <w:t>14 January 2017</w:t>
      </w:r>
    </w:p>
    <w:p w:rsidR="006B2F86" w:rsidRPr="00E71FC3" w:rsidRDefault="00FC3B9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C3B99" w:rsidRDefault="00FC3B99" w:rsidP="00E71FC3">
      <w:pPr>
        <w:spacing w:after="0" w:line="240" w:lineRule="auto"/>
      </w:pPr>
      <w:r>
        <w:separator/>
      </w:r>
    </w:p>
  </w:endnote>
  <w:endnote w:type="continuationSeparator" w:id="0">
    <w:p w:rsidR="00FC3B99" w:rsidRDefault="00FC3B9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C3B99" w:rsidRDefault="00FC3B99" w:rsidP="00E71FC3">
      <w:pPr>
        <w:spacing w:after="0" w:line="240" w:lineRule="auto"/>
      </w:pPr>
      <w:r>
        <w:separator/>
      </w:r>
    </w:p>
  </w:footnote>
  <w:footnote w:type="continuationSeparator" w:id="0">
    <w:p w:rsidR="00FC3B99" w:rsidRDefault="00FC3B9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B99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C3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53C05A4-61AF-4F3D-8947-95CDDBAE5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FC3B9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45_78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2017-10-05T16:24:00Z</dcterms:created>
  <dcterms:modified xsi:type="dcterms:W3CDTF">2017-10-05T16:24:00Z</dcterms:modified>
</cp:coreProperties>
</file>