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71742" w14:textId="77777777" w:rsidR="00D9765B" w:rsidRPr="00690BA6" w:rsidRDefault="00D9765B" w:rsidP="00D9765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YNNYNG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AB3F7DA" w14:textId="77777777" w:rsidR="00D9765B" w:rsidRDefault="00D9765B" w:rsidP="00D976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35381481" w14:textId="77777777" w:rsidR="00D9765B" w:rsidRDefault="00D9765B" w:rsidP="00D976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775614" w14:textId="77777777" w:rsidR="00D9765B" w:rsidRDefault="00D9765B" w:rsidP="00D976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2E2677" w14:textId="77777777" w:rsidR="00D9765B" w:rsidRDefault="00D9765B" w:rsidP="00D9765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9867DF9" w14:textId="77777777" w:rsidR="00D9765B" w:rsidRDefault="00D9765B" w:rsidP="00D9765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79B6BAA" w14:textId="77777777" w:rsidR="00D9765B" w:rsidRDefault="00D9765B" w:rsidP="00D9765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07E00B1" w14:textId="77777777" w:rsidR="00D9765B" w:rsidRDefault="00D9765B" w:rsidP="00D976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D7F63" w14:textId="77777777" w:rsidR="00D9765B" w:rsidRDefault="00D9765B" w:rsidP="00D976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CC0D3" w14:textId="77777777" w:rsidR="00D9765B" w:rsidRDefault="00D9765B" w:rsidP="00D976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2021</w:t>
      </w:r>
    </w:p>
    <w:p w14:paraId="3EE7CE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30963" w14:textId="77777777" w:rsidR="00D9765B" w:rsidRDefault="00D9765B" w:rsidP="009139A6">
      <w:r>
        <w:separator/>
      </w:r>
    </w:p>
  </w:endnote>
  <w:endnote w:type="continuationSeparator" w:id="0">
    <w:p w14:paraId="53F88F98" w14:textId="77777777" w:rsidR="00D9765B" w:rsidRDefault="00D976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2A8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D8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C2E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0D016" w14:textId="77777777" w:rsidR="00D9765B" w:rsidRDefault="00D9765B" w:rsidP="009139A6">
      <w:r>
        <w:separator/>
      </w:r>
    </w:p>
  </w:footnote>
  <w:footnote w:type="continuationSeparator" w:id="0">
    <w:p w14:paraId="136D440F" w14:textId="77777777" w:rsidR="00D9765B" w:rsidRDefault="00D976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7DB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D9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D73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5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765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F7852"/>
  <w15:chartTrackingRefBased/>
  <w15:docId w15:val="{FBA59EBD-9C06-4913-AFE9-D038BEA9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2021-11-11T10:01:00Z</dcterms:created>
  <dcterms:modified xsi:type="dcterms:W3CDTF">2021-11-11T10:02:00Z</dcterms:modified>
</cp:coreProperties>
</file>