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AAA23" w14:textId="77777777" w:rsidR="00A540BC" w:rsidRDefault="00A540BC" w:rsidP="00A540BC">
      <w:pPr>
        <w:pStyle w:val="NoSpacing"/>
      </w:pPr>
      <w:r>
        <w:rPr>
          <w:u w:val="single"/>
        </w:rPr>
        <w:t>Robert YNGYLBY</w:t>
      </w:r>
      <w:r>
        <w:t xml:space="preserve">        (d.1455)</w:t>
      </w:r>
    </w:p>
    <w:p w14:paraId="3E7E01F7" w14:textId="77777777" w:rsidR="00A540BC" w:rsidRDefault="00A540BC" w:rsidP="00A540BC">
      <w:pPr>
        <w:pStyle w:val="NoSpacing"/>
      </w:pPr>
    </w:p>
    <w:p w14:paraId="031E4750" w14:textId="77777777" w:rsidR="00A540BC" w:rsidRDefault="00A540BC" w:rsidP="00A540BC">
      <w:pPr>
        <w:pStyle w:val="NoSpacing"/>
      </w:pPr>
    </w:p>
    <w:p w14:paraId="3BA26EBA" w14:textId="77777777" w:rsidR="00A540BC" w:rsidRDefault="00A540BC" w:rsidP="00A540BC">
      <w:pPr>
        <w:pStyle w:val="NoSpacing"/>
      </w:pPr>
      <w:r>
        <w:t>15 Apr.1455</w:t>
      </w:r>
      <w:r>
        <w:tab/>
        <w:t>Administration of his lands and possessions was granted.</w:t>
      </w:r>
    </w:p>
    <w:p w14:paraId="617EA4EC" w14:textId="77777777" w:rsidR="00A540BC" w:rsidRDefault="00A540BC" w:rsidP="00A540BC">
      <w:pPr>
        <w:pStyle w:val="NoSpacing"/>
      </w:pPr>
      <w:r>
        <w:tab/>
      </w:r>
      <w:r>
        <w:tab/>
        <w:t>(W.Y.R. p.191)</w:t>
      </w:r>
    </w:p>
    <w:p w14:paraId="5289C9ED" w14:textId="77777777" w:rsidR="00A540BC" w:rsidRDefault="00A540BC" w:rsidP="00A540BC">
      <w:pPr>
        <w:pStyle w:val="NoSpacing"/>
      </w:pPr>
    </w:p>
    <w:p w14:paraId="0B145AEC" w14:textId="77777777" w:rsidR="00A540BC" w:rsidRDefault="00A540BC" w:rsidP="00A540BC">
      <w:pPr>
        <w:pStyle w:val="NoSpacing"/>
      </w:pPr>
    </w:p>
    <w:p w14:paraId="26F0D0B3" w14:textId="77777777" w:rsidR="00A540BC" w:rsidRDefault="00A540BC" w:rsidP="00A540BC">
      <w:pPr>
        <w:pStyle w:val="NoSpacing"/>
      </w:pPr>
      <w:r>
        <w:t>4 July 2025</w:t>
      </w:r>
    </w:p>
    <w:p w14:paraId="1E2EF6C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7E6DE" w14:textId="77777777" w:rsidR="00A540BC" w:rsidRDefault="00A540BC" w:rsidP="009139A6">
      <w:r>
        <w:separator/>
      </w:r>
    </w:p>
  </w:endnote>
  <w:endnote w:type="continuationSeparator" w:id="0">
    <w:p w14:paraId="354C70B7" w14:textId="77777777" w:rsidR="00A540BC" w:rsidRDefault="00A540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C0C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0797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20D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68C37" w14:textId="77777777" w:rsidR="00A540BC" w:rsidRDefault="00A540BC" w:rsidP="009139A6">
      <w:r>
        <w:separator/>
      </w:r>
    </w:p>
  </w:footnote>
  <w:footnote w:type="continuationSeparator" w:id="0">
    <w:p w14:paraId="1FFCBD65" w14:textId="77777777" w:rsidR="00A540BC" w:rsidRDefault="00A540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2C6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C05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469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0BC"/>
    <w:rsid w:val="000666E0"/>
    <w:rsid w:val="000A2E7A"/>
    <w:rsid w:val="001307AC"/>
    <w:rsid w:val="00190DFA"/>
    <w:rsid w:val="002510B7"/>
    <w:rsid w:val="00270799"/>
    <w:rsid w:val="002737D5"/>
    <w:rsid w:val="00357E4A"/>
    <w:rsid w:val="00491CC7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540BC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DB16C"/>
  <w15:chartTrackingRefBased/>
  <w15:docId w15:val="{580AE718-236A-4A34-AA22-E2CEEDE2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2025-07-05T18:32:00Z</dcterms:created>
  <dcterms:modified xsi:type="dcterms:W3CDTF">2025-07-05T18:32:00Z</dcterms:modified>
</cp:coreProperties>
</file>