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5F4" w:rsidRDefault="008C65F4" w:rsidP="008C65F4">
      <w:pPr>
        <w:rPr>
          <w:rStyle w:val="s1"/>
        </w:rPr>
      </w:pPr>
      <w:r>
        <w:rPr>
          <w:rStyle w:val="s1"/>
          <w:u w:val="single"/>
        </w:rPr>
        <w:t>Robert YNGRAM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8C65F4" w:rsidRDefault="008C65F4" w:rsidP="008C65F4">
      <w:pPr>
        <w:rPr>
          <w:rStyle w:val="s1"/>
        </w:rPr>
      </w:pPr>
      <w:r>
        <w:rPr>
          <w:rStyle w:val="s1"/>
        </w:rPr>
        <w:t>of Holbrook, Suffolk.</w:t>
      </w:r>
    </w:p>
    <w:p w:rsidR="008C65F4" w:rsidRDefault="008C65F4" w:rsidP="008C65F4">
      <w:pPr>
        <w:rPr>
          <w:rStyle w:val="s1"/>
        </w:rPr>
      </w:pPr>
    </w:p>
    <w:p w:rsidR="008C65F4" w:rsidRDefault="008C65F4" w:rsidP="008C65F4">
      <w:pPr>
        <w:rPr>
          <w:rStyle w:val="s1"/>
        </w:rPr>
      </w:pPr>
    </w:p>
    <w:p w:rsidR="008C65F4" w:rsidRDefault="008C65F4" w:rsidP="008C65F4">
      <w:pPr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8C65F4" w:rsidRDefault="008C65F4" w:rsidP="008C65F4">
      <w:pPr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119)</w:t>
      </w:r>
    </w:p>
    <w:p w:rsidR="008C65F4" w:rsidRDefault="008C65F4" w:rsidP="008C65F4">
      <w:pPr>
        <w:rPr>
          <w:rStyle w:val="s1"/>
        </w:rPr>
      </w:pPr>
    </w:p>
    <w:p w:rsidR="008C65F4" w:rsidRDefault="008C65F4" w:rsidP="008C65F4">
      <w:pPr>
        <w:rPr>
          <w:rStyle w:val="s1"/>
        </w:rPr>
      </w:pPr>
    </w:p>
    <w:p w:rsidR="008C65F4" w:rsidRDefault="008C65F4" w:rsidP="008C65F4">
      <w:pPr>
        <w:rPr>
          <w:rStyle w:val="s1"/>
        </w:rPr>
      </w:pPr>
      <w:r>
        <w:rPr>
          <w:rStyle w:val="s1"/>
        </w:rPr>
        <w:t>14 March 2017</w:t>
      </w:r>
    </w:p>
    <w:p w:rsidR="006B2F86" w:rsidRPr="00E71FC3" w:rsidRDefault="008C65F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5F4" w:rsidRDefault="008C65F4" w:rsidP="00E71FC3">
      <w:r>
        <w:separator/>
      </w:r>
    </w:p>
  </w:endnote>
  <w:endnote w:type="continuationSeparator" w:id="0">
    <w:p w:rsidR="008C65F4" w:rsidRDefault="008C65F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5F4" w:rsidRDefault="008C65F4" w:rsidP="00E71FC3">
      <w:r>
        <w:separator/>
      </w:r>
    </w:p>
  </w:footnote>
  <w:footnote w:type="continuationSeparator" w:id="0">
    <w:p w:rsidR="008C65F4" w:rsidRDefault="008C65F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5F4"/>
    <w:rsid w:val="001A7C09"/>
    <w:rsid w:val="00577BD5"/>
    <w:rsid w:val="00656CBA"/>
    <w:rsid w:val="006A1F77"/>
    <w:rsid w:val="00733BE7"/>
    <w:rsid w:val="008C65F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BA4B1D-D32F-4A58-B29C-DC60106DE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C65F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8C65F4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8C65F4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2017-03-27T21:29:00Z</dcterms:created>
  <dcterms:modified xsi:type="dcterms:W3CDTF">2017-03-27T21:30:00Z</dcterms:modified>
</cp:coreProperties>
</file>