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C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YNGRAM</w:t>
      </w:r>
      <w:r>
        <w:rPr>
          <w:rFonts w:ascii="Times New Roman" w:hAnsi="Times New Roman" w:cs="Times New Roman"/>
          <w:sz w:val="24"/>
          <w:szCs w:val="24"/>
        </w:rPr>
        <w:t xml:space="preserve">      (fl.1433)</w:t>
      </w:r>
    </w:p>
    <w:p w:rsidR="001C52D9" w:rsidRDefault="001C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52D9" w:rsidRDefault="001C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52D9" w:rsidRDefault="001C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Great Bookham,</w:t>
      </w:r>
    </w:p>
    <w:p w:rsidR="001C52D9" w:rsidRDefault="001C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Surrey, into lands of the late Elizabeth Brewes(q.v.).</w:t>
      </w:r>
    </w:p>
    <w:p w:rsidR="001C52D9" w:rsidRDefault="001C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24-144)</w:t>
      </w:r>
    </w:p>
    <w:p w:rsidR="001C52D9" w:rsidRDefault="001C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52D9" w:rsidRDefault="001C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52D9" w:rsidRPr="001C52D9" w:rsidRDefault="001C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2016</w:t>
      </w:r>
      <w:bookmarkStart w:id="0" w:name="_GoBack"/>
      <w:bookmarkEnd w:id="0"/>
    </w:p>
    <w:sectPr w:rsidR="001C52D9" w:rsidRPr="001C52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2D9" w:rsidRDefault="001C52D9" w:rsidP="00E71FC3">
      <w:pPr>
        <w:spacing w:after="0" w:line="240" w:lineRule="auto"/>
      </w:pPr>
      <w:r>
        <w:separator/>
      </w:r>
    </w:p>
  </w:endnote>
  <w:endnote w:type="continuationSeparator" w:id="0">
    <w:p w:rsidR="001C52D9" w:rsidRDefault="001C52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2D9" w:rsidRDefault="001C52D9" w:rsidP="00E71FC3">
      <w:pPr>
        <w:spacing w:after="0" w:line="240" w:lineRule="auto"/>
      </w:pPr>
      <w:r>
        <w:separator/>
      </w:r>
    </w:p>
  </w:footnote>
  <w:footnote w:type="continuationSeparator" w:id="0">
    <w:p w:rsidR="001C52D9" w:rsidRDefault="001C52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D9"/>
    <w:rsid w:val="001C52D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51586"/>
  <w15:chartTrackingRefBased/>
  <w15:docId w15:val="{0A47DB44-7F51-432D-BF17-77C0EC0F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2016-04-05T20:47:00Z</dcterms:created>
  <dcterms:modified xsi:type="dcterms:W3CDTF">2016-04-05T20:55:00Z</dcterms:modified>
</cp:coreProperties>
</file>