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66633" w14:textId="77777777" w:rsidR="00AD7C7E" w:rsidRDefault="00AD7C7E" w:rsidP="00AD7C7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YNGRAM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3CDBB5BA" w14:textId="77777777" w:rsidR="00AD7C7E" w:rsidRDefault="00AD7C7E" w:rsidP="00AD7C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Queenhythe</w:t>
      </w:r>
      <w:proofErr w:type="spellEnd"/>
      <w:r>
        <w:rPr>
          <w:rFonts w:cs="Times New Roman"/>
          <w:szCs w:val="24"/>
        </w:rPr>
        <w:t xml:space="preserve"> Ward, London.</w:t>
      </w:r>
    </w:p>
    <w:p w14:paraId="53D77C82" w14:textId="77777777" w:rsidR="00AD7C7E" w:rsidRDefault="00AD7C7E" w:rsidP="00AD7C7E">
      <w:pPr>
        <w:pStyle w:val="NoSpacing"/>
        <w:rPr>
          <w:rFonts w:cs="Times New Roman"/>
          <w:szCs w:val="24"/>
        </w:rPr>
      </w:pPr>
    </w:p>
    <w:p w14:paraId="0CD05C33" w14:textId="77777777" w:rsidR="00AD7C7E" w:rsidRDefault="00AD7C7E" w:rsidP="00AD7C7E">
      <w:pPr>
        <w:pStyle w:val="NoSpacing"/>
        <w:rPr>
          <w:rFonts w:cs="Times New Roman"/>
          <w:szCs w:val="24"/>
        </w:rPr>
      </w:pPr>
    </w:p>
    <w:p w14:paraId="306DC341" w14:textId="77777777" w:rsidR="00AD7C7E" w:rsidRDefault="00AD7C7E" w:rsidP="00AD7C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Scavengers.</w:t>
      </w:r>
    </w:p>
    <w:p w14:paraId="7DE86D53" w14:textId="77777777" w:rsidR="00AD7C7E" w:rsidRDefault="00AD7C7E" w:rsidP="00AD7C7E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8B70BC0" w14:textId="77777777" w:rsidR="00AD7C7E" w:rsidRDefault="00AD7C7E" w:rsidP="00AD7C7E">
      <w:pPr>
        <w:pStyle w:val="NoSpacing"/>
        <w:ind w:left="1440" w:firstLine="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Caroline M. Barron: Thesis presented for the degree of Doctor of Philosophy in the University of London, January 1970 p.554)</w:t>
      </w:r>
    </w:p>
    <w:p w14:paraId="014AB5AC" w14:textId="77777777" w:rsidR="00AD7C7E" w:rsidRDefault="00AD7C7E" w:rsidP="00AD7C7E">
      <w:pPr>
        <w:pStyle w:val="NoSpacing"/>
        <w:rPr>
          <w:rFonts w:eastAsia="Times New Roman" w:cs="Times New Roman"/>
          <w:szCs w:val="24"/>
        </w:rPr>
      </w:pPr>
    </w:p>
    <w:p w14:paraId="2A2830B2" w14:textId="77777777" w:rsidR="00AD7C7E" w:rsidRDefault="00AD7C7E" w:rsidP="00AD7C7E">
      <w:pPr>
        <w:pStyle w:val="NoSpacing"/>
        <w:rPr>
          <w:rFonts w:eastAsia="Times New Roman" w:cs="Times New Roman"/>
          <w:szCs w:val="24"/>
        </w:rPr>
      </w:pPr>
    </w:p>
    <w:p w14:paraId="62E0F2C2" w14:textId="77777777" w:rsidR="00AD7C7E" w:rsidRDefault="00AD7C7E" w:rsidP="00AD7C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January 2024</w:t>
      </w:r>
    </w:p>
    <w:p w14:paraId="413DB9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F23C7" w14:textId="77777777" w:rsidR="00AD7C7E" w:rsidRDefault="00AD7C7E" w:rsidP="009139A6">
      <w:r>
        <w:separator/>
      </w:r>
    </w:p>
  </w:endnote>
  <w:endnote w:type="continuationSeparator" w:id="0">
    <w:p w14:paraId="7EAD437A" w14:textId="77777777" w:rsidR="00AD7C7E" w:rsidRDefault="00AD7C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35A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AA8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6E2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00F45" w14:textId="77777777" w:rsidR="00AD7C7E" w:rsidRDefault="00AD7C7E" w:rsidP="009139A6">
      <w:r>
        <w:separator/>
      </w:r>
    </w:p>
  </w:footnote>
  <w:footnote w:type="continuationSeparator" w:id="0">
    <w:p w14:paraId="7C0D7D0F" w14:textId="77777777" w:rsidR="00AD7C7E" w:rsidRDefault="00AD7C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9C7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290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2A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7E"/>
    <w:rsid w:val="000666E0"/>
    <w:rsid w:val="002510B7"/>
    <w:rsid w:val="005C130B"/>
    <w:rsid w:val="00826F5C"/>
    <w:rsid w:val="009139A6"/>
    <w:rsid w:val="009448BB"/>
    <w:rsid w:val="00947624"/>
    <w:rsid w:val="00A3176C"/>
    <w:rsid w:val="00AD7C7E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A428E"/>
  <w15:chartTrackingRefBased/>
  <w15:docId w15:val="{C639D8FB-E7C6-4291-BD2D-B4A387C1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2024-01-12T20:21:00Z</dcterms:created>
  <dcterms:modified xsi:type="dcterms:W3CDTF">2024-01-12T20:22:00Z</dcterms:modified>
</cp:coreProperties>
</file>