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89154" w14:textId="77777777" w:rsidR="00115AF8" w:rsidRDefault="00115AF8" w:rsidP="00115AF8">
      <w:pPr>
        <w:pStyle w:val="NoSpacing"/>
      </w:pPr>
      <w:r>
        <w:rPr>
          <w:u w:val="single"/>
        </w:rPr>
        <w:t>William YNGRAHAM</w:t>
      </w:r>
      <w:r>
        <w:t xml:space="preserve">      (fl.1478)</w:t>
      </w:r>
    </w:p>
    <w:p w14:paraId="13AC0B73" w14:textId="72741F3D" w:rsidR="00115AF8" w:rsidRDefault="00115AF8" w:rsidP="00115AF8">
      <w:pPr>
        <w:pStyle w:val="NoSpacing"/>
      </w:pPr>
      <w:r>
        <w:t>of Handale Nunnery, North Riding of Yorkshire.</w:t>
      </w:r>
    </w:p>
    <w:p w14:paraId="4A3FFCA4" w14:textId="77777777" w:rsidR="00115AF8" w:rsidRDefault="00115AF8" w:rsidP="00115AF8">
      <w:pPr>
        <w:pStyle w:val="NoSpacing"/>
      </w:pPr>
    </w:p>
    <w:p w14:paraId="13CBEC75" w14:textId="444E5C73" w:rsidR="00115AF8" w:rsidRDefault="00115AF8" w:rsidP="00115AF8">
      <w:pPr>
        <w:pStyle w:val="NoSpacing"/>
      </w:pPr>
    </w:p>
    <w:p w14:paraId="098034A5" w14:textId="77777777" w:rsidR="008E622F" w:rsidRDefault="008E622F" w:rsidP="008E622F">
      <w:pPr>
        <w:pStyle w:val="NoSpacing"/>
      </w:pPr>
      <w:r>
        <w:t>20 Sep.1477</w:t>
      </w:r>
      <w:r>
        <w:tab/>
        <w:t>He was ordained subdeacon in the conventual church of the Carmelites in</w:t>
      </w:r>
    </w:p>
    <w:p w14:paraId="167060B5" w14:textId="77777777" w:rsidR="008E622F" w:rsidRDefault="008E622F" w:rsidP="008E622F">
      <w:pPr>
        <w:pStyle w:val="NoSpacing"/>
      </w:pPr>
      <w:r>
        <w:tab/>
      </w:r>
      <w:r>
        <w:tab/>
        <w:t>York, by William Egremont, Bishop of Dromore(q.v.).</w:t>
      </w:r>
    </w:p>
    <w:p w14:paraId="0D3D7362" w14:textId="77AFF769" w:rsidR="008E622F" w:rsidRDefault="008E622F" w:rsidP="00115AF8">
      <w:pPr>
        <w:pStyle w:val="NoSpacing"/>
      </w:pPr>
      <w:r>
        <w:tab/>
      </w:r>
      <w:r>
        <w:tab/>
        <w:t>(“York Clergy Ordinations 1475-1500” ed. David M. Smith p.30)</w:t>
      </w:r>
    </w:p>
    <w:p w14:paraId="113B05EB" w14:textId="77777777" w:rsidR="00115AF8" w:rsidRDefault="00115AF8" w:rsidP="00115AF8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205ED1CE" w14:textId="77777777" w:rsidR="00115AF8" w:rsidRDefault="00115AF8" w:rsidP="00115AF8">
      <w:pPr>
        <w:pStyle w:val="NoSpacing"/>
      </w:pPr>
      <w:r>
        <w:tab/>
      </w:r>
      <w:r>
        <w:tab/>
        <w:t>York, by William Egremont, Bishop of Dromore(q.v.).</w:t>
      </w:r>
    </w:p>
    <w:p w14:paraId="70A37F9C" w14:textId="1A4B644D" w:rsidR="00115AF8" w:rsidRDefault="00115AF8" w:rsidP="00115AF8">
      <w:pPr>
        <w:pStyle w:val="NoSpacing"/>
      </w:pPr>
      <w:r>
        <w:tab/>
      </w:r>
      <w:r>
        <w:tab/>
        <w:t>(“York Clergy Ordinations 1475-1500” ed. David M. Smith p.33)</w:t>
      </w:r>
    </w:p>
    <w:p w14:paraId="7987C1C6" w14:textId="77777777" w:rsidR="00320610" w:rsidRDefault="00320610" w:rsidP="00320610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6821BDD1" w14:textId="77777777" w:rsidR="00320610" w:rsidRDefault="00320610" w:rsidP="00320610">
      <w:pPr>
        <w:pStyle w:val="NoSpacing"/>
      </w:pPr>
      <w:r>
        <w:tab/>
      </w:r>
      <w:r>
        <w:tab/>
        <w:t>York, by William Egremont, Bishop of Dromore(q.v.).</w:t>
      </w:r>
    </w:p>
    <w:p w14:paraId="5953A903" w14:textId="383CE87B" w:rsidR="00320610" w:rsidRDefault="00320610" w:rsidP="00115AF8">
      <w:pPr>
        <w:pStyle w:val="NoSpacing"/>
      </w:pPr>
      <w:r>
        <w:tab/>
      </w:r>
      <w:r>
        <w:tab/>
        <w:t>(“York Clergy Ordinations 1475-1500” ed. David M. Smith p.35)</w:t>
      </w:r>
    </w:p>
    <w:p w14:paraId="4B637137" w14:textId="77777777" w:rsidR="00115AF8" w:rsidRDefault="00115AF8" w:rsidP="00115AF8">
      <w:pPr>
        <w:pStyle w:val="NoSpacing"/>
      </w:pPr>
    </w:p>
    <w:p w14:paraId="00FC38B8" w14:textId="61EDB157" w:rsidR="00115AF8" w:rsidRDefault="00115AF8" w:rsidP="00115AF8">
      <w:pPr>
        <w:pStyle w:val="NoSpacing"/>
      </w:pPr>
    </w:p>
    <w:p w14:paraId="62A05264" w14:textId="76B9463F" w:rsidR="008E622F" w:rsidRDefault="008E622F" w:rsidP="00115AF8">
      <w:pPr>
        <w:pStyle w:val="NoSpacing"/>
      </w:pPr>
      <w:r>
        <w:t xml:space="preserve">  4 June 2020</w:t>
      </w:r>
    </w:p>
    <w:p w14:paraId="3CC8D174" w14:textId="4B5C2327" w:rsidR="00320610" w:rsidRDefault="00320610" w:rsidP="00115AF8">
      <w:pPr>
        <w:pStyle w:val="NoSpacing"/>
      </w:pPr>
      <w:r>
        <w:t>17 March 2022</w:t>
      </w:r>
    </w:p>
    <w:p w14:paraId="1E641EB9" w14:textId="6718A044" w:rsidR="006B2F86" w:rsidRPr="00115AF8" w:rsidRDefault="00320610" w:rsidP="00E71FC3">
      <w:pPr>
        <w:pStyle w:val="NoSpacing"/>
      </w:pPr>
    </w:p>
    <w:sectPr w:rsidR="006B2F86" w:rsidRPr="00115A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83FB6" w14:textId="77777777" w:rsidR="00115AF8" w:rsidRDefault="00115AF8" w:rsidP="00E71FC3">
      <w:pPr>
        <w:spacing w:after="0" w:line="240" w:lineRule="auto"/>
      </w:pPr>
      <w:r>
        <w:separator/>
      </w:r>
    </w:p>
  </w:endnote>
  <w:endnote w:type="continuationSeparator" w:id="0">
    <w:p w14:paraId="321630FA" w14:textId="77777777" w:rsidR="00115AF8" w:rsidRDefault="00115A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8954B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475A4" w14:textId="77777777" w:rsidR="00115AF8" w:rsidRDefault="00115AF8" w:rsidP="00E71FC3">
      <w:pPr>
        <w:spacing w:after="0" w:line="240" w:lineRule="auto"/>
      </w:pPr>
      <w:r>
        <w:separator/>
      </w:r>
    </w:p>
  </w:footnote>
  <w:footnote w:type="continuationSeparator" w:id="0">
    <w:p w14:paraId="36D7A264" w14:textId="77777777" w:rsidR="00115AF8" w:rsidRDefault="00115A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F8"/>
    <w:rsid w:val="00115AF8"/>
    <w:rsid w:val="001A7C09"/>
    <w:rsid w:val="00320610"/>
    <w:rsid w:val="00577BD5"/>
    <w:rsid w:val="006A1F77"/>
    <w:rsid w:val="00733BE7"/>
    <w:rsid w:val="008E622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F602"/>
  <w15:chartTrackingRefBased/>
  <w15:docId w15:val="{34ECE068-CA88-4A75-BB11-5BBEED13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2019-12-24T18:27:00Z</dcterms:created>
  <dcterms:modified xsi:type="dcterms:W3CDTF">2022-03-17T10:24:00Z</dcterms:modified>
</cp:coreProperties>
</file>