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5EB" w:rsidRDefault="004E15EB" w:rsidP="004E15EB">
      <w:pPr>
        <w:pStyle w:val="NoSpacing"/>
      </w:pPr>
      <w:r>
        <w:rPr>
          <w:u w:val="single"/>
        </w:rPr>
        <w:t>John YNGLETON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4E15EB" w:rsidRDefault="004E15EB" w:rsidP="004E15EB">
      <w:pPr>
        <w:pStyle w:val="NoSpacing"/>
      </w:pPr>
      <w:r>
        <w:t>of York. Cordwainer.</w:t>
      </w:r>
    </w:p>
    <w:p w:rsidR="004E15EB" w:rsidRDefault="004E15EB" w:rsidP="004E15EB">
      <w:pPr>
        <w:pStyle w:val="NoSpacing"/>
      </w:pPr>
    </w:p>
    <w:p w:rsidR="004E15EB" w:rsidRDefault="004E15EB" w:rsidP="004E15EB">
      <w:pPr>
        <w:pStyle w:val="NoSpacing"/>
      </w:pPr>
    </w:p>
    <w:p w:rsidR="004E15EB" w:rsidRDefault="004E15EB" w:rsidP="004E15EB">
      <w:pPr>
        <w:pStyle w:val="NoSpacing"/>
      </w:pPr>
      <w:r>
        <w:t xml:space="preserve">Former apprentice of John </w:t>
      </w:r>
      <w:proofErr w:type="spellStart"/>
      <w:r>
        <w:t>Nubee</w:t>
      </w:r>
      <w:proofErr w:type="spellEnd"/>
      <w:r>
        <w:t>(q.v.).   (R.F.Y. p.207)</w:t>
      </w:r>
    </w:p>
    <w:p w:rsidR="004E15EB" w:rsidRDefault="004E15EB" w:rsidP="004E15EB">
      <w:pPr>
        <w:pStyle w:val="NoSpacing"/>
      </w:pPr>
    </w:p>
    <w:p w:rsidR="004E15EB" w:rsidRDefault="004E15EB" w:rsidP="004E15EB">
      <w:pPr>
        <w:pStyle w:val="NoSpacing"/>
      </w:pPr>
    </w:p>
    <w:p w:rsidR="004E15EB" w:rsidRDefault="004E15EB" w:rsidP="004E15EB">
      <w:pPr>
        <w:pStyle w:val="NoSpacing"/>
      </w:pPr>
      <w:r>
        <w:tab/>
        <w:t>1483</w:t>
      </w:r>
      <w:r>
        <w:tab/>
        <w:t>He became a Freeman.   (ibid.)</w:t>
      </w:r>
    </w:p>
    <w:p w:rsidR="004E15EB" w:rsidRDefault="004E15EB" w:rsidP="004E15EB">
      <w:pPr>
        <w:pStyle w:val="NoSpacing"/>
      </w:pPr>
    </w:p>
    <w:p w:rsidR="004E15EB" w:rsidRDefault="004E15EB" w:rsidP="004E15EB">
      <w:pPr>
        <w:pStyle w:val="NoSpacing"/>
      </w:pPr>
    </w:p>
    <w:p w:rsidR="004E15EB" w:rsidRDefault="004E15EB" w:rsidP="004E15EB">
      <w:pPr>
        <w:pStyle w:val="NoSpacing"/>
      </w:pPr>
      <w:r>
        <w:t>9 April 2016</w:t>
      </w:r>
    </w:p>
    <w:p w:rsidR="006B2F86" w:rsidRPr="00E71FC3" w:rsidRDefault="004E15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5EB" w:rsidRDefault="004E15EB" w:rsidP="00E71FC3">
      <w:pPr>
        <w:spacing w:after="0" w:line="240" w:lineRule="auto"/>
      </w:pPr>
      <w:r>
        <w:separator/>
      </w:r>
    </w:p>
  </w:endnote>
  <w:endnote w:type="continuationSeparator" w:id="0">
    <w:p w:rsidR="004E15EB" w:rsidRDefault="004E15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5EB" w:rsidRDefault="004E15EB" w:rsidP="00E71FC3">
      <w:pPr>
        <w:spacing w:after="0" w:line="240" w:lineRule="auto"/>
      </w:pPr>
      <w:r>
        <w:separator/>
      </w:r>
    </w:p>
  </w:footnote>
  <w:footnote w:type="continuationSeparator" w:id="0">
    <w:p w:rsidR="004E15EB" w:rsidRDefault="004E15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5EB"/>
    <w:rsid w:val="001A7C09"/>
    <w:rsid w:val="004E15E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5ECEB0-6041-4C1E-BE9A-2801FF8A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2017-05-22T21:19:00Z</dcterms:created>
  <dcterms:modified xsi:type="dcterms:W3CDTF">2017-05-22T21:19:00Z</dcterms:modified>
</cp:coreProperties>
</file>