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92D" w:rsidRDefault="00A4392D" w:rsidP="00A4392D">
      <w:pPr>
        <w:pStyle w:val="NoSpacing"/>
      </w:pPr>
      <w:r>
        <w:rPr>
          <w:u w:val="single"/>
        </w:rPr>
        <w:t>Richard YNGLEFELD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A4392D" w:rsidRDefault="00A4392D" w:rsidP="00A4392D">
      <w:pPr>
        <w:pStyle w:val="NoSpacing"/>
      </w:pPr>
      <w:r>
        <w:t>Archer.</w:t>
      </w:r>
    </w:p>
    <w:p w:rsidR="00A4392D" w:rsidRDefault="00A4392D" w:rsidP="00A4392D">
      <w:pPr>
        <w:pStyle w:val="NoSpacing"/>
      </w:pPr>
    </w:p>
    <w:p w:rsidR="00A4392D" w:rsidRDefault="00A4392D" w:rsidP="00A4392D">
      <w:pPr>
        <w:pStyle w:val="NoSpacing"/>
      </w:pPr>
    </w:p>
    <w:p w:rsidR="00A4392D" w:rsidRPr="004C6E73" w:rsidRDefault="00A4392D" w:rsidP="00A4392D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4392D" w:rsidRDefault="00A4392D" w:rsidP="00A4392D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A4392D" w:rsidRDefault="00A4392D" w:rsidP="00A4392D">
      <w:pPr>
        <w:pStyle w:val="NoSpacing"/>
      </w:pPr>
    </w:p>
    <w:p w:rsidR="00A4392D" w:rsidRDefault="00A4392D" w:rsidP="00A4392D">
      <w:pPr>
        <w:pStyle w:val="NoSpacing"/>
      </w:pPr>
    </w:p>
    <w:p w:rsidR="00A4392D" w:rsidRDefault="00A4392D" w:rsidP="00A4392D">
      <w:pPr>
        <w:pStyle w:val="NoSpacing"/>
      </w:pPr>
      <w:r>
        <w:t>27 August 2016</w:t>
      </w:r>
    </w:p>
    <w:p w:rsidR="006B2F86" w:rsidRPr="00E71FC3" w:rsidRDefault="00A439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92D" w:rsidRDefault="00A4392D" w:rsidP="00E71FC3">
      <w:pPr>
        <w:spacing w:after="0" w:line="240" w:lineRule="auto"/>
      </w:pPr>
      <w:r>
        <w:separator/>
      </w:r>
    </w:p>
  </w:endnote>
  <w:endnote w:type="continuationSeparator" w:id="0">
    <w:p w:rsidR="00A4392D" w:rsidRDefault="00A439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92D" w:rsidRDefault="00A4392D" w:rsidP="00E71FC3">
      <w:pPr>
        <w:spacing w:after="0" w:line="240" w:lineRule="auto"/>
      </w:pPr>
      <w:r>
        <w:separator/>
      </w:r>
    </w:p>
  </w:footnote>
  <w:footnote w:type="continuationSeparator" w:id="0">
    <w:p w:rsidR="00A4392D" w:rsidRDefault="00A439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2D"/>
    <w:rsid w:val="001A7C09"/>
    <w:rsid w:val="00733BE7"/>
    <w:rsid w:val="00A4392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83D8A8-D3E6-4E20-A36F-CD8660F7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4392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2016-12-06T21:51:00Z</dcterms:created>
  <dcterms:modified xsi:type="dcterms:W3CDTF">2016-12-06T21:51:00Z</dcterms:modified>
</cp:coreProperties>
</file>