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0FA99" w14:textId="77777777" w:rsidR="00900EA5" w:rsidRDefault="00900EA5" w:rsidP="00900EA5">
      <w:pPr>
        <w:pStyle w:val="NoSpacing"/>
      </w:pPr>
      <w:r>
        <w:rPr>
          <w:u w:val="single"/>
        </w:rPr>
        <w:t>William YNGHRAM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14:paraId="42AA9D78" w14:textId="1E6F0E2C" w:rsidR="00900EA5" w:rsidRDefault="00900EA5" w:rsidP="00900EA5">
      <w:pPr>
        <w:pStyle w:val="NoSpacing"/>
      </w:pPr>
      <w:r>
        <w:t xml:space="preserve">of </w:t>
      </w:r>
      <w:proofErr w:type="spellStart"/>
      <w:r>
        <w:t>Sneaton</w:t>
      </w:r>
      <w:proofErr w:type="spellEnd"/>
      <w:r>
        <w:t>, North Riding of Yorkshire.</w:t>
      </w:r>
    </w:p>
    <w:p w14:paraId="2667CEED" w14:textId="77777777" w:rsidR="00900EA5" w:rsidRDefault="00900EA5" w:rsidP="00900EA5">
      <w:pPr>
        <w:pStyle w:val="NoSpacing"/>
      </w:pPr>
    </w:p>
    <w:p w14:paraId="777A14C3" w14:textId="77777777" w:rsidR="00900EA5" w:rsidRDefault="00900EA5" w:rsidP="00900EA5">
      <w:pPr>
        <w:pStyle w:val="NoSpacing"/>
      </w:pPr>
    </w:p>
    <w:p w14:paraId="217B85A9" w14:textId="6EDC3C29" w:rsidR="00900EA5" w:rsidRDefault="00900EA5" w:rsidP="00900EA5">
      <w:pPr>
        <w:pStyle w:val="NoSpacing"/>
      </w:pPr>
      <w:r>
        <w:t>22 Dec.1476</w:t>
      </w:r>
      <w:r>
        <w:tab/>
        <w:t xml:space="preserve">He was ordained </w:t>
      </w:r>
      <w:r w:rsidR="00F866ED">
        <w:t>acolyte</w:t>
      </w:r>
      <w:bookmarkStart w:id="0" w:name="_GoBack"/>
      <w:bookmarkEnd w:id="0"/>
      <w:r>
        <w:t xml:space="preserve"> in the conventual church of Holy Trinity,</w:t>
      </w:r>
    </w:p>
    <w:p w14:paraId="1AC371F3" w14:textId="77777777" w:rsidR="00900EA5" w:rsidRDefault="00900EA5" w:rsidP="00900EA5">
      <w:pPr>
        <w:pStyle w:val="NoSpacing"/>
      </w:pPr>
      <w:r>
        <w:tab/>
      </w:r>
      <w:r>
        <w:tab/>
        <w:t>York, by William Egremont, Bishop of Dromore(q.v.).</w:t>
      </w:r>
    </w:p>
    <w:p w14:paraId="56F72AAD" w14:textId="77777777" w:rsidR="00900EA5" w:rsidRDefault="00900EA5" w:rsidP="00900EA5">
      <w:pPr>
        <w:pStyle w:val="NoSpacing"/>
      </w:pPr>
      <w:r>
        <w:tab/>
      </w:r>
      <w:r>
        <w:tab/>
        <w:t>(“York Clergy Ordinations 1475-1500” ed. David M. Smith p.20)</w:t>
      </w:r>
    </w:p>
    <w:p w14:paraId="632D1FEA" w14:textId="77777777" w:rsidR="00900EA5" w:rsidRDefault="00900EA5" w:rsidP="00900EA5">
      <w:pPr>
        <w:pStyle w:val="NoSpacing"/>
      </w:pPr>
    </w:p>
    <w:p w14:paraId="552E3184" w14:textId="77777777" w:rsidR="00900EA5" w:rsidRDefault="00900EA5" w:rsidP="00900EA5">
      <w:pPr>
        <w:pStyle w:val="NoSpacing"/>
      </w:pPr>
    </w:p>
    <w:p w14:paraId="682E892A" w14:textId="77777777" w:rsidR="00900EA5" w:rsidRPr="00836E3E" w:rsidRDefault="00900EA5" w:rsidP="00900EA5">
      <w:pPr>
        <w:pStyle w:val="NoSpacing"/>
      </w:pPr>
      <w:r>
        <w:t>25 June 2019</w:t>
      </w:r>
    </w:p>
    <w:p w14:paraId="7CA290A6" w14:textId="2BB13BD4" w:rsidR="006B2F86" w:rsidRPr="00900EA5" w:rsidRDefault="00F866ED" w:rsidP="00E71FC3">
      <w:pPr>
        <w:pStyle w:val="NoSpacing"/>
      </w:pPr>
    </w:p>
    <w:sectPr w:rsidR="006B2F86" w:rsidRPr="00900E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61C6A" w14:textId="77777777" w:rsidR="00900EA5" w:rsidRDefault="00900EA5" w:rsidP="00E71FC3">
      <w:pPr>
        <w:spacing w:after="0" w:line="240" w:lineRule="auto"/>
      </w:pPr>
      <w:r>
        <w:separator/>
      </w:r>
    </w:p>
  </w:endnote>
  <w:endnote w:type="continuationSeparator" w:id="0">
    <w:p w14:paraId="12923625" w14:textId="77777777" w:rsidR="00900EA5" w:rsidRDefault="00900E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112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A4E0E7" w14:textId="77777777" w:rsidR="00900EA5" w:rsidRDefault="00900EA5" w:rsidP="00E71FC3">
      <w:pPr>
        <w:spacing w:after="0" w:line="240" w:lineRule="auto"/>
      </w:pPr>
      <w:r>
        <w:separator/>
      </w:r>
    </w:p>
  </w:footnote>
  <w:footnote w:type="continuationSeparator" w:id="0">
    <w:p w14:paraId="45E245BA" w14:textId="77777777" w:rsidR="00900EA5" w:rsidRDefault="00900E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A5"/>
    <w:rsid w:val="001A7C09"/>
    <w:rsid w:val="00577BD5"/>
    <w:rsid w:val="00656CBA"/>
    <w:rsid w:val="006A1F77"/>
    <w:rsid w:val="00733BE7"/>
    <w:rsid w:val="00900EA5"/>
    <w:rsid w:val="00AB52E8"/>
    <w:rsid w:val="00B16D3F"/>
    <w:rsid w:val="00BB41AC"/>
    <w:rsid w:val="00E71FC3"/>
    <w:rsid w:val="00EF4813"/>
    <w:rsid w:val="00F8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61169"/>
  <w15:chartTrackingRefBased/>
  <w15:docId w15:val="{7FE391FD-A0C5-48AB-B11D-E6DABE35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2019-06-25T15:47:00Z</dcterms:created>
  <dcterms:modified xsi:type="dcterms:W3CDTF">2019-06-25T18:16:00Z</dcterms:modified>
</cp:coreProperties>
</file>