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1B583" w14:textId="77777777" w:rsidR="00E554B7" w:rsidRDefault="00E554B7" w:rsidP="00E554B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YNGELTON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1ECD3F21" w14:textId="77777777" w:rsidR="00E554B7" w:rsidRDefault="00E554B7" w:rsidP="00E554B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Colston Bassett, Nottinghamshire. Yeoman.</w:t>
      </w:r>
    </w:p>
    <w:p w14:paraId="42FB94FA" w14:textId="77777777" w:rsidR="00E554B7" w:rsidRDefault="00E554B7" w:rsidP="00E554B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88F194E" w14:textId="77777777" w:rsidR="00E554B7" w:rsidRDefault="00E554B7" w:rsidP="00E554B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4CAA10D" w14:textId="77777777" w:rsidR="00E554B7" w:rsidRDefault="00E554B7" w:rsidP="00E554B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Sir Robert Markham(q.v.) brought a plaint of debt against him and William Large</w:t>
      </w:r>
    </w:p>
    <w:p w14:paraId="5C912FC9" w14:textId="77777777" w:rsidR="00E554B7" w:rsidRDefault="00E554B7" w:rsidP="00E554B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of Colston Bassett(q.v.).</w:t>
      </w:r>
    </w:p>
    <w:p w14:paraId="48E31779" w14:textId="77777777" w:rsidR="00E554B7" w:rsidRDefault="00E554B7" w:rsidP="00E554B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4B08548C" w14:textId="77777777" w:rsidR="00E554B7" w:rsidRDefault="00E554B7" w:rsidP="00E554B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9A065AA" w14:textId="77777777" w:rsidR="00E554B7" w:rsidRDefault="00E554B7" w:rsidP="00E554B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968E654" w14:textId="77777777" w:rsidR="00E554B7" w:rsidRDefault="00E554B7" w:rsidP="00E554B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 December 2021</w:t>
      </w:r>
    </w:p>
    <w:p w14:paraId="417C908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17713" w14:textId="77777777" w:rsidR="00E554B7" w:rsidRDefault="00E554B7" w:rsidP="009139A6">
      <w:r>
        <w:separator/>
      </w:r>
    </w:p>
  </w:endnote>
  <w:endnote w:type="continuationSeparator" w:id="0">
    <w:p w14:paraId="6D740237" w14:textId="77777777" w:rsidR="00E554B7" w:rsidRDefault="00E554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3BD8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67A6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7BAE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145C9" w14:textId="77777777" w:rsidR="00E554B7" w:rsidRDefault="00E554B7" w:rsidP="009139A6">
      <w:r>
        <w:separator/>
      </w:r>
    </w:p>
  </w:footnote>
  <w:footnote w:type="continuationSeparator" w:id="0">
    <w:p w14:paraId="119FF3B2" w14:textId="77777777" w:rsidR="00E554B7" w:rsidRDefault="00E554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3608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151E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258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4B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554B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1C9AE"/>
  <w15:chartTrackingRefBased/>
  <w15:docId w15:val="{E6B8FD46-DAB9-4C0B-BB47-8691FC536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554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2022-01-02T12:18:00Z</dcterms:created>
  <dcterms:modified xsi:type="dcterms:W3CDTF">2022-01-02T12:19:00Z</dcterms:modified>
</cp:coreProperties>
</file>