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429C56" w14:textId="77777777" w:rsidR="006D3056" w:rsidRDefault="006D3056" w:rsidP="006D30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YNGE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 xml:space="preserve"> fl.1484)</w:t>
      </w:r>
    </w:p>
    <w:p w14:paraId="727452E6" w14:textId="77777777" w:rsidR="006D3056" w:rsidRDefault="006D3056" w:rsidP="006D30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Corscombe</w:t>
      </w:r>
      <w:proofErr w:type="spellEnd"/>
      <w:r>
        <w:rPr>
          <w:rFonts w:ascii="Times New Roman" w:hAnsi="Times New Roman" w:cs="Times New Roman"/>
        </w:rPr>
        <w:t>, Dorset. Dyer.</w:t>
      </w:r>
    </w:p>
    <w:p w14:paraId="739D4294" w14:textId="77777777" w:rsidR="006D3056" w:rsidRDefault="006D3056" w:rsidP="006D3056">
      <w:pPr>
        <w:rPr>
          <w:rFonts w:ascii="Times New Roman" w:hAnsi="Times New Roman" w:cs="Times New Roman"/>
        </w:rPr>
      </w:pPr>
    </w:p>
    <w:p w14:paraId="73101FDF" w14:textId="77777777" w:rsidR="006D3056" w:rsidRDefault="006D3056" w:rsidP="006D3056">
      <w:pPr>
        <w:rPr>
          <w:rFonts w:ascii="Times New Roman" w:hAnsi="Times New Roman" w:cs="Times New Roman"/>
        </w:rPr>
      </w:pPr>
    </w:p>
    <w:p w14:paraId="4CA3B4CF" w14:textId="77777777" w:rsidR="006D3056" w:rsidRDefault="006D3056" w:rsidP="006D30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Mersshe</w:t>
      </w:r>
      <w:proofErr w:type="spellEnd"/>
      <w:r>
        <w:rPr>
          <w:rFonts w:ascii="Times New Roman" w:hAnsi="Times New Roman" w:cs="Times New Roman"/>
        </w:rPr>
        <w:t xml:space="preserve">, Canon of Wells Cathedral, Somerset(q.v.), brought a </w:t>
      </w:r>
    </w:p>
    <w:p w14:paraId="3F5C3A59" w14:textId="77777777" w:rsidR="006D3056" w:rsidRDefault="006D3056" w:rsidP="006D30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plaint debt against him and John </w:t>
      </w:r>
      <w:proofErr w:type="spellStart"/>
      <w:r>
        <w:rPr>
          <w:rFonts w:ascii="Times New Roman" w:hAnsi="Times New Roman" w:cs="Times New Roman"/>
        </w:rPr>
        <w:t>Herte</w:t>
      </w:r>
      <w:proofErr w:type="spellEnd"/>
      <w:r>
        <w:rPr>
          <w:rFonts w:ascii="Times New Roman" w:hAnsi="Times New Roman" w:cs="Times New Roman"/>
        </w:rPr>
        <w:t xml:space="preserve"> of Wells(q.v.).</w:t>
      </w:r>
    </w:p>
    <w:p w14:paraId="5037374E" w14:textId="77777777" w:rsidR="006D3056" w:rsidRDefault="006D3056" w:rsidP="006D30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71519668" w14:textId="77777777" w:rsidR="006D3056" w:rsidRDefault="006D3056" w:rsidP="006D3056">
      <w:pPr>
        <w:rPr>
          <w:rFonts w:ascii="Times New Roman" w:hAnsi="Times New Roman" w:cs="Times New Roman"/>
        </w:rPr>
      </w:pPr>
    </w:p>
    <w:p w14:paraId="62040346" w14:textId="77777777" w:rsidR="006D3056" w:rsidRDefault="006D3056" w:rsidP="006D3056">
      <w:pPr>
        <w:rPr>
          <w:rFonts w:ascii="Times New Roman" w:hAnsi="Times New Roman" w:cs="Times New Roman"/>
        </w:rPr>
      </w:pPr>
    </w:p>
    <w:p w14:paraId="4EFE790F" w14:textId="77777777" w:rsidR="006D3056" w:rsidRDefault="006D3056" w:rsidP="006D30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May 2018</w:t>
      </w:r>
    </w:p>
    <w:p w14:paraId="13770C1E" w14:textId="77777777" w:rsidR="006B2F86" w:rsidRPr="00E71FC3" w:rsidRDefault="006D305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B22EAC" w14:textId="77777777" w:rsidR="006D3056" w:rsidRDefault="006D3056" w:rsidP="00E71FC3">
      <w:r>
        <w:separator/>
      </w:r>
    </w:p>
  </w:endnote>
  <w:endnote w:type="continuationSeparator" w:id="0">
    <w:p w14:paraId="48083C76" w14:textId="77777777" w:rsidR="006D3056" w:rsidRDefault="006D305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51F3F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AB859E" w14:textId="77777777" w:rsidR="006D3056" w:rsidRDefault="006D3056" w:rsidP="00E71FC3">
      <w:r>
        <w:separator/>
      </w:r>
    </w:p>
  </w:footnote>
  <w:footnote w:type="continuationSeparator" w:id="0">
    <w:p w14:paraId="5F048E04" w14:textId="77777777" w:rsidR="006D3056" w:rsidRDefault="006D305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056"/>
    <w:rsid w:val="001A7C09"/>
    <w:rsid w:val="00577BD5"/>
    <w:rsid w:val="00656CBA"/>
    <w:rsid w:val="006A1F77"/>
    <w:rsid w:val="006D3056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876DF"/>
  <w15:chartTrackingRefBased/>
  <w15:docId w15:val="{5812533A-6A95-4BAA-9770-FF1BF47C9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05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2018-06-13T19:49:00Z</dcterms:created>
  <dcterms:modified xsi:type="dcterms:W3CDTF">2018-06-13T19:50:00Z</dcterms:modified>
</cp:coreProperties>
</file>