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307E02" w14:textId="68BE8726" w:rsidR="006B2F86" w:rsidRDefault="00DC7F6B" w:rsidP="00E71FC3">
      <w:pPr>
        <w:pStyle w:val="NoSpacing"/>
      </w:pPr>
      <w:r>
        <w:rPr>
          <w:u w:val="single"/>
        </w:rPr>
        <w:t>John YMBRED (</w:t>
      </w:r>
      <w:proofErr w:type="gramStart"/>
      <w:r>
        <w:rPr>
          <w:u w:val="single"/>
        </w:rPr>
        <w:t>YMBERD)</w:t>
      </w:r>
      <w:r>
        <w:t xml:space="preserve">   </w:t>
      </w:r>
      <w:proofErr w:type="gramEnd"/>
      <w:r>
        <w:t xml:space="preserve">   (d.1506)</w:t>
      </w:r>
    </w:p>
    <w:p w14:paraId="70539AB0" w14:textId="771EF930" w:rsidR="00DC7F6B" w:rsidRDefault="00DC7F6B" w:rsidP="00E71FC3">
      <w:pPr>
        <w:pStyle w:val="NoSpacing"/>
      </w:pPr>
      <w:r>
        <w:t xml:space="preserve">of </w:t>
      </w:r>
      <w:proofErr w:type="spellStart"/>
      <w:r>
        <w:t>Teynham</w:t>
      </w:r>
      <w:proofErr w:type="spellEnd"/>
      <w:r>
        <w:t>, Kent.</w:t>
      </w:r>
    </w:p>
    <w:p w14:paraId="7A4AA31E" w14:textId="1C60B069" w:rsidR="00DC7F6B" w:rsidRDefault="00DC7F6B" w:rsidP="00E71FC3">
      <w:pPr>
        <w:pStyle w:val="NoSpacing"/>
      </w:pPr>
    </w:p>
    <w:p w14:paraId="445C5F05" w14:textId="26B62978" w:rsidR="00DC7F6B" w:rsidRDefault="00DC7F6B" w:rsidP="00E71FC3">
      <w:pPr>
        <w:pStyle w:val="NoSpacing"/>
      </w:pPr>
    </w:p>
    <w:p w14:paraId="4A943EE1" w14:textId="77777777" w:rsidR="00DC7F6B" w:rsidRDefault="00DC7F6B" w:rsidP="00DC7F6B">
      <w:pPr>
        <w:pStyle w:val="NoSpacing"/>
      </w:pPr>
      <w:r>
        <w:tab/>
        <w:t>1506</w:t>
      </w:r>
      <w:r>
        <w:tab/>
      </w:r>
      <w:r>
        <w:t xml:space="preserve">He made his Will.   </w:t>
      </w:r>
    </w:p>
    <w:p w14:paraId="3561B497" w14:textId="1662718A" w:rsidR="00DC7F6B" w:rsidRDefault="00DC7F6B" w:rsidP="00DC7F6B">
      <w:pPr>
        <w:pStyle w:val="NoSpacing"/>
        <w:ind w:left="720" w:firstLine="720"/>
      </w:pPr>
      <w:r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</w:t>
      </w:r>
      <w:r>
        <w:t>17/10/249b)</w:t>
      </w:r>
    </w:p>
    <w:p w14:paraId="312E241A" w14:textId="77777777" w:rsidR="00DC7F6B" w:rsidRDefault="00DC7F6B" w:rsidP="00DC7F6B">
      <w:pPr>
        <w:pStyle w:val="NoSpacing"/>
      </w:pPr>
      <w:r>
        <w:tab/>
        <w:t>1506</w:t>
      </w:r>
      <w:r>
        <w:tab/>
      </w:r>
      <w:r>
        <w:t>Probate of his Will.   (ibid.)</w:t>
      </w:r>
    </w:p>
    <w:p w14:paraId="522BC473" w14:textId="77777777" w:rsidR="00DC7F6B" w:rsidRDefault="00DC7F6B" w:rsidP="00DC7F6B">
      <w:pPr>
        <w:pStyle w:val="NoSpacing"/>
      </w:pPr>
    </w:p>
    <w:p w14:paraId="741C42CC" w14:textId="77777777" w:rsidR="00DC7F6B" w:rsidRDefault="00DC7F6B" w:rsidP="00DC7F6B">
      <w:pPr>
        <w:pStyle w:val="NoSpacing"/>
      </w:pPr>
    </w:p>
    <w:p w14:paraId="7B3B6FD6" w14:textId="77777777" w:rsidR="00DC7F6B" w:rsidRDefault="00DC7F6B" w:rsidP="00DC7F6B">
      <w:pPr>
        <w:pStyle w:val="NoSpacing"/>
      </w:pPr>
      <w:r>
        <w:t>20 March 2018</w:t>
      </w:r>
    </w:p>
    <w:p w14:paraId="59AA7AF8" w14:textId="2BBAD151" w:rsidR="00DC7F6B" w:rsidRPr="00DC7F6B" w:rsidRDefault="00DC7F6B" w:rsidP="00DC7F6B">
      <w:pPr>
        <w:pStyle w:val="NoSpacing"/>
      </w:pPr>
      <w:bookmarkStart w:id="0" w:name="_GoBack"/>
      <w:bookmarkEnd w:id="0"/>
    </w:p>
    <w:sectPr w:rsidR="00DC7F6B" w:rsidRPr="00DC7F6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9B367F" w14:textId="77777777" w:rsidR="00DC7F6B" w:rsidRDefault="00DC7F6B" w:rsidP="00E71FC3">
      <w:pPr>
        <w:spacing w:after="0" w:line="240" w:lineRule="auto"/>
      </w:pPr>
      <w:r>
        <w:separator/>
      </w:r>
    </w:p>
  </w:endnote>
  <w:endnote w:type="continuationSeparator" w:id="0">
    <w:p w14:paraId="717D623C" w14:textId="77777777" w:rsidR="00DC7F6B" w:rsidRDefault="00DC7F6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EEFC2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5F0D16" w14:textId="77777777" w:rsidR="00DC7F6B" w:rsidRDefault="00DC7F6B" w:rsidP="00E71FC3">
      <w:pPr>
        <w:spacing w:after="0" w:line="240" w:lineRule="auto"/>
      </w:pPr>
      <w:r>
        <w:separator/>
      </w:r>
    </w:p>
  </w:footnote>
  <w:footnote w:type="continuationSeparator" w:id="0">
    <w:p w14:paraId="7694BC23" w14:textId="77777777" w:rsidR="00DC7F6B" w:rsidRDefault="00DC7F6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F6B"/>
    <w:rsid w:val="001A7C09"/>
    <w:rsid w:val="00577BD5"/>
    <w:rsid w:val="00656CBA"/>
    <w:rsid w:val="006A1F77"/>
    <w:rsid w:val="00733BE7"/>
    <w:rsid w:val="00AB52E8"/>
    <w:rsid w:val="00B16D3F"/>
    <w:rsid w:val="00BB41AC"/>
    <w:rsid w:val="00DC7F6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2077B"/>
  <w15:chartTrackingRefBased/>
  <w15:docId w15:val="{D615CB5D-8BE3-4D09-BF29-5C125C65B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2018-03-20T21:42:00Z</dcterms:created>
  <dcterms:modified xsi:type="dcterms:W3CDTF">2018-03-20T21:44:00Z</dcterms:modified>
</cp:coreProperties>
</file>