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6F446" w14:textId="033E14DC" w:rsidR="006B2F86" w:rsidRDefault="00AC264B" w:rsidP="00E71FC3">
      <w:pPr>
        <w:pStyle w:val="NoSpacing"/>
      </w:pPr>
      <w:r>
        <w:rPr>
          <w:u w:val="single"/>
        </w:rPr>
        <w:t>Alice YLGAR (</w:t>
      </w:r>
      <w:proofErr w:type="gramStart"/>
      <w:r>
        <w:rPr>
          <w:u w:val="single"/>
        </w:rPr>
        <w:t>ILGAR)</w:t>
      </w:r>
      <w:r>
        <w:t xml:space="preserve">   </w:t>
      </w:r>
      <w:proofErr w:type="gramEnd"/>
      <w:r>
        <w:t xml:space="preserve">   (d.1483)</w:t>
      </w:r>
    </w:p>
    <w:p w14:paraId="7FB2F144" w14:textId="43881FB6" w:rsidR="00AC264B" w:rsidRDefault="00AC264B" w:rsidP="00E71FC3">
      <w:pPr>
        <w:pStyle w:val="NoSpacing"/>
      </w:pPr>
      <w:r>
        <w:t xml:space="preserve">of </w:t>
      </w:r>
      <w:proofErr w:type="spellStart"/>
      <w:r>
        <w:t>Lyminge</w:t>
      </w:r>
      <w:proofErr w:type="spellEnd"/>
      <w:r>
        <w:t>, Kent.</w:t>
      </w:r>
    </w:p>
    <w:p w14:paraId="583558D7" w14:textId="119E1423" w:rsidR="00AC264B" w:rsidRDefault="00AC264B" w:rsidP="00E71FC3">
      <w:pPr>
        <w:pStyle w:val="NoSpacing"/>
      </w:pPr>
    </w:p>
    <w:p w14:paraId="787748FF" w14:textId="13384704" w:rsidR="00AC264B" w:rsidRDefault="00AC264B" w:rsidP="00E71FC3">
      <w:pPr>
        <w:pStyle w:val="NoSpacing"/>
      </w:pPr>
    </w:p>
    <w:p w14:paraId="5C4E6E1E" w14:textId="05CA3DB6" w:rsidR="00AC264B" w:rsidRDefault="00AC264B" w:rsidP="00AC264B">
      <w:pPr>
        <w:pStyle w:val="NoSpacing"/>
      </w:pPr>
      <w:r>
        <w:tab/>
        <w:t>1483</w:t>
      </w:r>
      <w:r>
        <w:tab/>
      </w:r>
      <w:r w:rsidR="0049737D">
        <w:t>Sh</w:t>
      </w:r>
      <w:r>
        <w:t>e made h</w:t>
      </w:r>
      <w:r w:rsidR="0049737D">
        <w:t>er</w:t>
      </w:r>
      <w:r>
        <w:t xml:space="preserve"> Will.   </w:t>
      </w:r>
    </w:p>
    <w:p w14:paraId="710918FA" w14:textId="20D594DE" w:rsidR="00AC264B" w:rsidRDefault="00AC264B" w:rsidP="00AC264B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32/2/558c)</w:t>
      </w:r>
    </w:p>
    <w:p w14:paraId="673350C4" w14:textId="4D5EAA3A" w:rsidR="00AC264B" w:rsidRDefault="00AC264B" w:rsidP="00AC264B">
      <w:pPr>
        <w:pStyle w:val="NoSpacing"/>
      </w:pPr>
      <w:r>
        <w:tab/>
        <w:t>1483</w:t>
      </w:r>
      <w:r>
        <w:tab/>
      </w:r>
      <w:r>
        <w:t>Probate of h</w:t>
      </w:r>
      <w:r w:rsidR="0049737D">
        <w:t>er</w:t>
      </w:r>
      <w:bookmarkStart w:id="0" w:name="_GoBack"/>
      <w:bookmarkEnd w:id="0"/>
      <w:r>
        <w:t xml:space="preserve"> Will.   (ibid.)</w:t>
      </w:r>
    </w:p>
    <w:p w14:paraId="36AE5C13" w14:textId="77777777" w:rsidR="00AC264B" w:rsidRDefault="00AC264B" w:rsidP="00AC264B">
      <w:pPr>
        <w:pStyle w:val="NoSpacing"/>
      </w:pPr>
    </w:p>
    <w:p w14:paraId="5A0F1BD1" w14:textId="77777777" w:rsidR="00AC264B" w:rsidRDefault="00AC264B" w:rsidP="00AC264B">
      <w:pPr>
        <w:pStyle w:val="NoSpacing"/>
      </w:pPr>
    </w:p>
    <w:p w14:paraId="10AB15BE" w14:textId="77777777" w:rsidR="00AC264B" w:rsidRDefault="00AC264B" w:rsidP="00AC264B">
      <w:pPr>
        <w:pStyle w:val="NoSpacing"/>
      </w:pPr>
      <w:r>
        <w:t>20 March 2018</w:t>
      </w:r>
    </w:p>
    <w:p w14:paraId="3CBCD8D2" w14:textId="53CCA245" w:rsidR="00AC264B" w:rsidRPr="00AC264B" w:rsidRDefault="00AC264B" w:rsidP="00AC264B">
      <w:pPr>
        <w:pStyle w:val="NoSpacing"/>
      </w:pPr>
    </w:p>
    <w:sectPr w:rsidR="00AC264B" w:rsidRPr="00AC26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DFBFB" w14:textId="77777777" w:rsidR="00AC264B" w:rsidRDefault="00AC264B" w:rsidP="00E71FC3">
      <w:pPr>
        <w:spacing w:after="0" w:line="240" w:lineRule="auto"/>
      </w:pPr>
      <w:r>
        <w:separator/>
      </w:r>
    </w:p>
  </w:endnote>
  <w:endnote w:type="continuationSeparator" w:id="0">
    <w:p w14:paraId="1A2C1C9E" w14:textId="77777777" w:rsidR="00AC264B" w:rsidRDefault="00AC26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806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5F0ED" w14:textId="77777777" w:rsidR="00AC264B" w:rsidRDefault="00AC264B" w:rsidP="00E71FC3">
      <w:pPr>
        <w:spacing w:after="0" w:line="240" w:lineRule="auto"/>
      </w:pPr>
      <w:r>
        <w:separator/>
      </w:r>
    </w:p>
  </w:footnote>
  <w:footnote w:type="continuationSeparator" w:id="0">
    <w:p w14:paraId="432EB223" w14:textId="77777777" w:rsidR="00AC264B" w:rsidRDefault="00AC26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4B"/>
    <w:rsid w:val="001A7C09"/>
    <w:rsid w:val="0049737D"/>
    <w:rsid w:val="00577BD5"/>
    <w:rsid w:val="00656CBA"/>
    <w:rsid w:val="006A1F77"/>
    <w:rsid w:val="00733BE7"/>
    <w:rsid w:val="00AB52E8"/>
    <w:rsid w:val="00AC264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0832D"/>
  <w15:chartTrackingRefBased/>
  <w15:docId w15:val="{0717F1C0-A83B-460E-8EB7-8B6211D3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5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2018-03-20T21:38:00Z</dcterms:created>
  <dcterms:modified xsi:type="dcterms:W3CDTF">2018-03-20T21:41:00Z</dcterms:modified>
</cp:coreProperties>
</file>