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634D1" w14:textId="77777777" w:rsidR="00D93869" w:rsidRDefault="00D93869" w:rsidP="00D93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YLENYS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434F9BD" w14:textId="77777777" w:rsidR="00D93869" w:rsidRDefault="00D93869" w:rsidP="00D93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Kington, Wiltshire. Husbandman.</w:t>
      </w:r>
    </w:p>
    <w:p w14:paraId="1F5D89E6" w14:textId="77777777" w:rsidR="00D93869" w:rsidRDefault="00D93869" w:rsidP="00D93869">
      <w:pPr>
        <w:rPr>
          <w:rFonts w:ascii="Times New Roman" w:hAnsi="Times New Roman" w:cs="Times New Roman"/>
        </w:rPr>
      </w:pPr>
    </w:p>
    <w:p w14:paraId="628005E8" w14:textId="77777777" w:rsidR="00D93869" w:rsidRDefault="00D93869" w:rsidP="00D93869">
      <w:pPr>
        <w:rPr>
          <w:rFonts w:ascii="Times New Roman" w:hAnsi="Times New Roman" w:cs="Times New Roman"/>
        </w:rPr>
      </w:pPr>
    </w:p>
    <w:p w14:paraId="646F8ED0" w14:textId="77777777" w:rsidR="00D93869" w:rsidRDefault="00D93869" w:rsidP="00D93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Wroughton, esquire(q.v.), brought a plaint of debt against him, </w:t>
      </w:r>
    </w:p>
    <w:p w14:paraId="26C6B33B" w14:textId="77777777" w:rsidR="00D93869" w:rsidRDefault="00D93869" w:rsidP="00D93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Bele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Kingsworthy</w:t>
      </w:r>
      <w:proofErr w:type="spellEnd"/>
      <w:r>
        <w:rPr>
          <w:rFonts w:ascii="Times New Roman" w:hAnsi="Times New Roman" w:cs="Times New Roman"/>
        </w:rPr>
        <w:t xml:space="preserve">, Hampshire(q.v.), and Richard North of </w:t>
      </w:r>
    </w:p>
    <w:p w14:paraId="2FD6A6F7" w14:textId="77777777" w:rsidR="00D93869" w:rsidRDefault="00D93869" w:rsidP="00D93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East Mills, Hampshire(q.v.).</w:t>
      </w:r>
    </w:p>
    <w:p w14:paraId="58D024FA" w14:textId="77777777" w:rsidR="00D93869" w:rsidRDefault="00D93869" w:rsidP="00D93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4275D17" w14:textId="77777777" w:rsidR="00D93869" w:rsidRDefault="00D93869" w:rsidP="00D93869">
      <w:pPr>
        <w:rPr>
          <w:rFonts w:ascii="Times New Roman" w:hAnsi="Times New Roman" w:cs="Times New Roman"/>
        </w:rPr>
      </w:pPr>
    </w:p>
    <w:p w14:paraId="352B2621" w14:textId="77777777" w:rsidR="00D93869" w:rsidRDefault="00D93869" w:rsidP="00D93869">
      <w:pPr>
        <w:rPr>
          <w:rFonts w:ascii="Times New Roman" w:hAnsi="Times New Roman" w:cs="Times New Roman"/>
        </w:rPr>
      </w:pPr>
    </w:p>
    <w:p w14:paraId="5362939B" w14:textId="77777777" w:rsidR="00D93869" w:rsidRDefault="00D93869" w:rsidP="00D93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May 2019</w:t>
      </w:r>
    </w:p>
    <w:p w14:paraId="5327E505" w14:textId="77777777" w:rsidR="006B2F86" w:rsidRPr="00E71FC3" w:rsidRDefault="00D938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A096AE" w14:textId="77777777" w:rsidR="00D93869" w:rsidRDefault="00D93869" w:rsidP="00E71FC3">
      <w:r>
        <w:separator/>
      </w:r>
    </w:p>
  </w:endnote>
  <w:endnote w:type="continuationSeparator" w:id="0">
    <w:p w14:paraId="558B8D8E" w14:textId="77777777" w:rsidR="00D93869" w:rsidRDefault="00D938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F58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9C82F" w14:textId="77777777" w:rsidR="00D93869" w:rsidRDefault="00D93869" w:rsidP="00E71FC3">
      <w:r>
        <w:separator/>
      </w:r>
    </w:p>
  </w:footnote>
  <w:footnote w:type="continuationSeparator" w:id="0">
    <w:p w14:paraId="5CE70C63" w14:textId="77777777" w:rsidR="00D93869" w:rsidRDefault="00D938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69"/>
    <w:rsid w:val="001A7C09"/>
    <w:rsid w:val="00577BD5"/>
    <w:rsid w:val="00656CBA"/>
    <w:rsid w:val="006A1F77"/>
    <w:rsid w:val="00733BE7"/>
    <w:rsid w:val="00AB52E8"/>
    <w:rsid w:val="00B16D3F"/>
    <w:rsid w:val="00BB41AC"/>
    <w:rsid w:val="00D938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72D6D"/>
  <w15:chartTrackingRefBased/>
  <w15:docId w15:val="{1307D3D3-27D6-4080-8C8A-E59349E1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86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938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2019-05-19T20:02:00Z</dcterms:created>
  <dcterms:modified xsi:type="dcterms:W3CDTF">2019-05-19T20:02:00Z</dcterms:modified>
</cp:coreProperties>
</file>