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5B689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YEVYNDON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62860E3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Wiltshire.</w:t>
      </w:r>
    </w:p>
    <w:p w14:paraId="1619CA5F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5532F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52684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Nov.1401</w:t>
      </w:r>
      <w:r>
        <w:rPr>
          <w:rFonts w:ascii="Times New Roman" w:hAnsi="Times New Roman" w:cs="Times New Roman"/>
          <w:sz w:val="24"/>
          <w:szCs w:val="24"/>
        </w:rPr>
        <w:tab/>
        <w:t xml:space="preserve">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Byterley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Wokingham(q.v.) gave all her lands and tenements in</w:t>
      </w:r>
    </w:p>
    <w:p w14:paraId="76A353EA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 and Wiltshire to him,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Berkshire(q.v.),</w:t>
      </w:r>
    </w:p>
    <w:p w14:paraId="72D74086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Merssh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Berkshire(q.v.) and William Southey of</w:t>
      </w:r>
    </w:p>
    <w:p w14:paraId="46D35315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Berkshire(q.v.).   (T.N.A. ref. D/EZ 125/31)</w:t>
      </w:r>
    </w:p>
    <w:p w14:paraId="342736F4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73FED0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03590B" w14:textId="77777777" w:rsidR="00BF2E56" w:rsidRDefault="00BF2E56" w:rsidP="00BF2E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336EBB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B1571" w14:textId="77777777" w:rsidR="00BF2E56" w:rsidRDefault="00BF2E56" w:rsidP="009139A6">
      <w:r>
        <w:separator/>
      </w:r>
    </w:p>
  </w:endnote>
  <w:endnote w:type="continuationSeparator" w:id="0">
    <w:p w14:paraId="05C6206A" w14:textId="77777777" w:rsidR="00BF2E56" w:rsidRDefault="00BF2E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DC8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83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C34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CCECE" w14:textId="77777777" w:rsidR="00BF2E56" w:rsidRDefault="00BF2E56" w:rsidP="009139A6">
      <w:r>
        <w:separator/>
      </w:r>
    </w:p>
  </w:footnote>
  <w:footnote w:type="continuationSeparator" w:id="0">
    <w:p w14:paraId="2F4BCDBD" w14:textId="77777777" w:rsidR="00BF2E56" w:rsidRDefault="00BF2E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08C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AF6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F22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5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2E5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7E90D"/>
  <w15:chartTrackingRefBased/>
  <w15:docId w15:val="{A9C77C56-C747-42E3-9382-B5E7A90F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2022-02-27T21:07:00Z</dcterms:created>
  <dcterms:modified xsi:type="dcterms:W3CDTF">2022-02-27T21:07:00Z</dcterms:modified>
</cp:coreProperties>
</file>