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0FBD" w:rsidRDefault="001C0FBD" w:rsidP="001C0FB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YEVELTON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fl.1408)</w:t>
      </w:r>
    </w:p>
    <w:p w:rsidR="001C0FBD" w:rsidRDefault="001C0FBD" w:rsidP="001C0FB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Bristol. </w:t>
      </w:r>
      <w:proofErr w:type="spellStart"/>
      <w:r>
        <w:rPr>
          <w:rFonts w:ascii="Times New Roman" w:hAnsi="Times New Roman" w:cs="Times New Roman"/>
          <w:sz w:val="24"/>
          <w:szCs w:val="24"/>
        </w:rPr>
        <w:t>Fuyster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1C0FBD" w:rsidRDefault="001C0FBD" w:rsidP="001C0FB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C0FBD" w:rsidRDefault="001C0FBD" w:rsidP="001C0FB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C0FBD" w:rsidRDefault="001C0FBD" w:rsidP="001C0FB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Beatrix Clifford(q.v.).    (Wadley p.84)</w:t>
      </w:r>
    </w:p>
    <w:p w:rsidR="001C0FBD" w:rsidRDefault="001C0FBD" w:rsidP="001C0FB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C0FBD" w:rsidRDefault="001C0FBD" w:rsidP="001C0FB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C0FBD" w:rsidRDefault="001C0FBD" w:rsidP="001C0FB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Mar.1408</w:t>
      </w:r>
      <w:r>
        <w:rPr>
          <w:rFonts w:ascii="Times New Roman" w:hAnsi="Times New Roman" w:cs="Times New Roman"/>
          <w:sz w:val="24"/>
          <w:szCs w:val="24"/>
        </w:rPr>
        <w:tab/>
        <w:t>Beatrix’s mother, Agnes(q.v.), bequeathed them a tenement in the Back</w:t>
      </w:r>
    </w:p>
    <w:p w:rsidR="001C0FBD" w:rsidRDefault="001C0FBD" w:rsidP="001C0FB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of Avon.  (ibid.)</w:t>
      </w:r>
    </w:p>
    <w:p w:rsidR="001C0FBD" w:rsidRDefault="001C0FBD" w:rsidP="001C0FB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C0FBD" w:rsidRDefault="001C0FBD" w:rsidP="001C0FB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C0FBD" w:rsidRPr="00032C3C" w:rsidRDefault="001C0FBD" w:rsidP="001C0FB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March 2016</w:t>
      </w:r>
    </w:p>
    <w:p w:rsidR="006B2F86" w:rsidRPr="00E71FC3" w:rsidRDefault="001C0FBD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FBD" w:rsidRDefault="001C0FBD" w:rsidP="00E71FC3">
      <w:pPr>
        <w:spacing w:after="0" w:line="240" w:lineRule="auto"/>
      </w:pPr>
      <w:r>
        <w:separator/>
      </w:r>
    </w:p>
  </w:endnote>
  <w:endnote w:type="continuationSeparator" w:id="0">
    <w:p w:rsidR="001C0FBD" w:rsidRDefault="001C0FB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FBD" w:rsidRDefault="001C0FBD" w:rsidP="00E71FC3">
      <w:pPr>
        <w:spacing w:after="0" w:line="240" w:lineRule="auto"/>
      </w:pPr>
      <w:r>
        <w:separator/>
      </w:r>
    </w:p>
  </w:footnote>
  <w:footnote w:type="continuationSeparator" w:id="0">
    <w:p w:rsidR="001C0FBD" w:rsidRDefault="001C0FB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0FBD"/>
    <w:rsid w:val="001C0FBD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0B71221-9654-4633-94F4-6A07307436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32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2016-03-19T16:41:00Z</dcterms:created>
  <dcterms:modified xsi:type="dcterms:W3CDTF">2016-03-19T16:43:00Z</dcterms:modified>
</cp:coreProperties>
</file>