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2703B" w14:textId="4AD02D14" w:rsidR="0062310F" w:rsidRDefault="00E90131" w:rsidP="006231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Robert YEVELDON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d.ca.1429)</w:t>
      </w:r>
    </w:p>
    <w:p w14:paraId="36FCC0C2" w14:textId="77777777" w:rsidR="00E90131" w:rsidRDefault="00E90131" w:rsidP="0062310F">
      <w:pPr>
        <w:pStyle w:val="NoSpacing"/>
        <w:rPr>
          <w:rFonts w:cs="Times New Roman"/>
          <w:szCs w:val="24"/>
        </w:rPr>
      </w:pPr>
    </w:p>
    <w:p w14:paraId="37917C7B" w14:textId="77777777" w:rsidR="00E90131" w:rsidRDefault="00E90131" w:rsidP="0062310F">
      <w:pPr>
        <w:pStyle w:val="NoSpacing"/>
        <w:rPr>
          <w:rFonts w:cs="Times New Roman"/>
          <w:szCs w:val="24"/>
        </w:rPr>
      </w:pPr>
    </w:p>
    <w:p w14:paraId="24BE4F57" w14:textId="6B36CFAF" w:rsidR="00E90131" w:rsidRDefault="00E90131" w:rsidP="006231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Apr.1429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Somerset and Dorset.</w:t>
      </w:r>
    </w:p>
    <w:p w14:paraId="5E09FF14" w14:textId="54AE93C2" w:rsidR="00E90131" w:rsidRDefault="00E90131" w:rsidP="006231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1422-30 p.236)</w:t>
      </w:r>
    </w:p>
    <w:p w14:paraId="3F7B3605" w14:textId="77777777" w:rsidR="00E90131" w:rsidRDefault="00E90131" w:rsidP="0062310F">
      <w:pPr>
        <w:pStyle w:val="NoSpacing"/>
        <w:rPr>
          <w:rFonts w:cs="Times New Roman"/>
          <w:szCs w:val="24"/>
        </w:rPr>
      </w:pPr>
    </w:p>
    <w:p w14:paraId="0C0EDDB7" w14:textId="77777777" w:rsidR="00E90131" w:rsidRDefault="00E90131" w:rsidP="0062310F">
      <w:pPr>
        <w:pStyle w:val="NoSpacing"/>
        <w:rPr>
          <w:rFonts w:cs="Times New Roman"/>
          <w:szCs w:val="24"/>
        </w:rPr>
      </w:pPr>
    </w:p>
    <w:p w14:paraId="430ABB77" w14:textId="11F48922" w:rsidR="00E90131" w:rsidRDefault="00E90131" w:rsidP="006231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April 2024</w:t>
      </w:r>
    </w:p>
    <w:p w14:paraId="71C99A11" w14:textId="77777777" w:rsidR="00E90131" w:rsidRPr="00E90131" w:rsidRDefault="00E90131" w:rsidP="0062310F">
      <w:pPr>
        <w:pStyle w:val="NoSpacing"/>
        <w:rPr>
          <w:rFonts w:cs="Times New Roman"/>
          <w:szCs w:val="24"/>
        </w:rPr>
      </w:pPr>
    </w:p>
    <w:p w14:paraId="65BFBA41" w14:textId="4279FBCA" w:rsidR="0062310F" w:rsidRPr="0062310F" w:rsidRDefault="0062310F" w:rsidP="009139A6">
      <w:pPr>
        <w:pStyle w:val="NoSpacing"/>
        <w:rPr>
          <w:rFonts w:cs="Times New Roman"/>
          <w:szCs w:val="24"/>
        </w:rPr>
      </w:pPr>
    </w:p>
    <w:sectPr w:rsidR="0062310F" w:rsidRPr="006231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45E22" w14:textId="77777777" w:rsidR="0062310F" w:rsidRDefault="0062310F" w:rsidP="009139A6">
      <w:r>
        <w:separator/>
      </w:r>
    </w:p>
  </w:endnote>
  <w:endnote w:type="continuationSeparator" w:id="0">
    <w:p w14:paraId="390AC896" w14:textId="77777777" w:rsidR="0062310F" w:rsidRDefault="006231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371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B91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53D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3EADC" w14:textId="77777777" w:rsidR="0062310F" w:rsidRDefault="0062310F" w:rsidP="009139A6">
      <w:r>
        <w:separator/>
      </w:r>
    </w:p>
  </w:footnote>
  <w:footnote w:type="continuationSeparator" w:id="0">
    <w:p w14:paraId="3A6A0262" w14:textId="77777777" w:rsidR="0062310F" w:rsidRDefault="006231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DC1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AD6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A59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10F"/>
    <w:rsid w:val="000666E0"/>
    <w:rsid w:val="002510B7"/>
    <w:rsid w:val="00270799"/>
    <w:rsid w:val="005C130B"/>
    <w:rsid w:val="0062310F"/>
    <w:rsid w:val="007B1AD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9013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46253"/>
  <w15:chartTrackingRefBased/>
  <w15:docId w15:val="{F5473D0A-6234-4A86-A41B-1D0433936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17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2024-04-22T11:21:00Z</dcterms:created>
  <dcterms:modified xsi:type="dcterms:W3CDTF">2024-04-22T11:45:00Z</dcterms:modified>
</cp:coreProperties>
</file>