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07F1C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YEVELD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7094710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9F80E40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</w:p>
    <w:p w14:paraId="5C477421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</w:p>
    <w:p w14:paraId="3C3F0FBF" w14:textId="77777777" w:rsidR="00D243EB" w:rsidRDefault="00D243EB" w:rsidP="00D243EB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A4BF298" w14:textId="77777777" w:rsidR="00D243EB" w:rsidRDefault="00D243EB" w:rsidP="00D243E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2EA693C0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77F011E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</w:p>
    <w:p w14:paraId="6E5AC9F7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</w:p>
    <w:p w14:paraId="2C03026A" w14:textId="77777777" w:rsidR="00D243EB" w:rsidRDefault="00D243EB" w:rsidP="00D24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2022</w:t>
      </w:r>
    </w:p>
    <w:p w14:paraId="644AEB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C7EBD" w14:textId="77777777" w:rsidR="00D243EB" w:rsidRDefault="00D243EB" w:rsidP="009139A6">
      <w:r>
        <w:separator/>
      </w:r>
    </w:p>
  </w:endnote>
  <w:endnote w:type="continuationSeparator" w:id="0">
    <w:p w14:paraId="6E04284D" w14:textId="77777777" w:rsidR="00D243EB" w:rsidRDefault="00D243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0E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DF2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D23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A0C4E" w14:textId="77777777" w:rsidR="00D243EB" w:rsidRDefault="00D243EB" w:rsidP="009139A6">
      <w:r>
        <w:separator/>
      </w:r>
    </w:p>
  </w:footnote>
  <w:footnote w:type="continuationSeparator" w:id="0">
    <w:p w14:paraId="63B5F36E" w14:textId="77777777" w:rsidR="00D243EB" w:rsidRDefault="00D243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F8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90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1F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43E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5476"/>
  <w15:chartTrackingRefBased/>
  <w15:docId w15:val="{36D24CED-079F-4033-8DC1-A694909D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3E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2022-02-13T20:58:00Z</dcterms:created>
  <dcterms:modified xsi:type="dcterms:W3CDTF">2022-02-13T20:58:00Z</dcterms:modified>
</cp:coreProperties>
</file>