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53174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YEVEDOUNE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6D6F3D9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5BB53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043C7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60352752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723262B5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the taxes of a fifteenth and a tenth.</w:t>
      </w:r>
    </w:p>
    <w:p w14:paraId="1201A581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64370121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342D4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791D0" w14:textId="77777777" w:rsidR="0003026B" w:rsidRDefault="0003026B" w:rsidP="000302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2021</w:t>
      </w:r>
    </w:p>
    <w:p w14:paraId="3D9981A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FD5C8" w14:textId="77777777" w:rsidR="0003026B" w:rsidRDefault="0003026B" w:rsidP="009139A6">
      <w:r>
        <w:separator/>
      </w:r>
    </w:p>
  </w:endnote>
  <w:endnote w:type="continuationSeparator" w:id="0">
    <w:p w14:paraId="65A707B8" w14:textId="77777777" w:rsidR="0003026B" w:rsidRDefault="000302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6A2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5D5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6CD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0F2F6" w14:textId="77777777" w:rsidR="0003026B" w:rsidRDefault="0003026B" w:rsidP="009139A6">
      <w:r>
        <w:separator/>
      </w:r>
    </w:p>
  </w:footnote>
  <w:footnote w:type="continuationSeparator" w:id="0">
    <w:p w14:paraId="280FA262" w14:textId="77777777" w:rsidR="0003026B" w:rsidRDefault="000302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3C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299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FF8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6B"/>
    <w:rsid w:val="0003026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2EDB6"/>
  <w15:chartTrackingRefBased/>
  <w15:docId w15:val="{C0F5505C-E92D-4D04-826C-5EB76240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2021-10-12T10:10:00Z</dcterms:created>
  <dcterms:modified xsi:type="dcterms:W3CDTF">2021-10-12T10:10:00Z</dcterms:modified>
</cp:coreProperties>
</file>