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YEVAN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East Wittering, Sussex. Gentleman.</w:t>
      </w: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Okehurst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Agatha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Hormere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brought a plaint of </w:t>
      </w: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debt against him.</w:t>
      </w: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91E96" w:rsidRDefault="00B91E96" w:rsidP="00B91E96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B91E9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E96" w:rsidRDefault="00B91E96" w:rsidP="00E71FC3">
      <w:pPr>
        <w:spacing w:after="0" w:line="240" w:lineRule="auto"/>
      </w:pPr>
      <w:r>
        <w:separator/>
      </w:r>
    </w:p>
  </w:endnote>
  <w:endnote w:type="continuationSeparator" w:id="0">
    <w:p w:rsidR="00B91E96" w:rsidRDefault="00B91E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E96" w:rsidRDefault="00B91E96" w:rsidP="00E71FC3">
      <w:pPr>
        <w:spacing w:after="0" w:line="240" w:lineRule="auto"/>
      </w:pPr>
      <w:r>
        <w:separator/>
      </w:r>
    </w:p>
  </w:footnote>
  <w:footnote w:type="continuationSeparator" w:id="0">
    <w:p w:rsidR="00B91E96" w:rsidRDefault="00B91E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E96"/>
    <w:rsid w:val="00AB52E8"/>
    <w:rsid w:val="00B16D3F"/>
    <w:rsid w:val="00B91E9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25D02A-B6DB-4E59-8F93-6B0E4D57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91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2016-04-20T20:37:00Z</dcterms:created>
  <dcterms:modified xsi:type="dcterms:W3CDTF">2016-04-20T20:37:00Z</dcterms:modified>
</cp:coreProperties>
</file>