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A8E50" w14:textId="77777777" w:rsidR="005D500A" w:rsidRDefault="005D500A" w:rsidP="005D500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YEVAN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fl.1442)</w:t>
      </w:r>
    </w:p>
    <w:p w14:paraId="05625F6B" w14:textId="77777777" w:rsidR="005D500A" w:rsidRDefault="005D500A" w:rsidP="005D500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Hingham, Norfolk. Smith.</w:t>
      </w:r>
    </w:p>
    <w:p w14:paraId="29F342DF" w14:textId="77777777" w:rsidR="005D500A" w:rsidRDefault="005D500A" w:rsidP="005D500A">
      <w:pPr>
        <w:pStyle w:val="NoSpacing"/>
        <w:jc w:val="both"/>
        <w:rPr>
          <w:rFonts w:cs="Times New Roman"/>
          <w:szCs w:val="24"/>
        </w:rPr>
      </w:pPr>
    </w:p>
    <w:p w14:paraId="745924EC" w14:textId="77777777" w:rsidR="005D500A" w:rsidRDefault="005D500A" w:rsidP="005D500A">
      <w:pPr>
        <w:pStyle w:val="NoSpacing"/>
        <w:jc w:val="both"/>
        <w:rPr>
          <w:rFonts w:cs="Times New Roman"/>
          <w:szCs w:val="24"/>
        </w:rPr>
      </w:pPr>
    </w:p>
    <w:p w14:paraId="1AEA6F9E" w14:textId="77777777" w:rsidR="005D500A" w:rsidRDefault="005D500A" w:rsidP="005D500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1442</w:t>
      </w:r>
      <w:r>
        <w:rPr>
          <w:rFonts w:cs="Times New Roman"/>
          <w:szCs w:val="24"/>
        </w:rPr>
        <w:tab/>
        <w:t xml:space="preserve">John Pelle of Norwich(q.v.) and Nicholas Lyster of Norwich, </w:t>
      </w:r>
      <w:proofErr w:type="gramStart"/>
      <w:r>
        <w:rPr>
          <w:rFonts w:cs="Times New Roman"/>
          <w:szCs w:val="24"/>
        </w:rPr>
        <w:t>worsted</w:t>
      </w:r>
      <w:proofErr w:type="gramEnd"/>
    </w:p>
    <w:p w14:paraId="2EC8B9DF" w14:textId="77777777" w:rsidR="005D500A" w:rsidRDefault="005D500A" w:rsidP="005D500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weaver(q.v.), brought a plaint of debt against him, Robert Clerk(q.v.) and</w:t>
      </w:r>
    </w:p>
    <w:p w14:paraId="658F5FB3" w14:textId="77777777" w:rsidR="005D500A" w:rsidRDefault="005D500A" w:rsidP="005D500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John Josep(q.v.), both of Hingham.</w:t>
      </w:r>
    </w:p>
    <w:p w14:paraId="48573F00" w14:textId="77777777" w:rsidR="005D500A" w:rsidRDefault="005D500A" w:rsidP="005D500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2B10A6">
          <w:rPr>
            <w:rStyle w:val="Hyperlink"/>
            <w:rFonts w:cs="Times New Roman"/>
            <w:szCs w:val="24"/>
          </w:rPr>
          <w:t>https://waalt.uh.edu/index.php/CP40/724</w:t>
        </w:r>
      </w:hyperlink>
      <w:r>
        <w:rPr>
          <w:rFonts w:cs="Times New Roman"/>
          <w:szCs w:val="24"/>
        </w:rPr>
        <w:t xml:space="preserve"> )</w:t>
      </w:r>
    </w:p>
    <w:p w14:paraId="5618CF32" w14:textId="77777777" w:rsidR="005D500A" w:rsidRDefault="005D500A" w:rsidP="005D500A">
      <w:pPr>
        <w:pStyle w:val="NoSpacing"/>
        <w:jc w:val="both"/>
        <w:rPr>
          <w:rFonts w:cs="Times New Roman"/>
          <w:szCs w:val="24"/>
        </w:rPr>
      </w:pPr>
    </w:p>
    <w:p w14:paraId="10D19618" w14:textId="77777777" w:rsidR="005D500A" w:rsidRDefault="005D500A" w:rsidP="005D500A">
      <w:pPr>
        <w:pStyle w:val="NoSpacing"/>
        <w:jc w:val="both"/>
        <w:rPr>
          <w:rFonts w:cs="Times New Roman"/>
          <w:szCs w:val="24"/>
        </w:rPr>
      </w:pPr>
    </w:p>
    <w:p w14:paraId="5377E3E5" w14:textId="77777777" w:rsidR="005D500A" w:rsidRDefault="005D500A" w:rsidP="005D500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12 September 2023</w:t>
      </w:r>
    </w:p>
    <w:p w14:paraId="603B57C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8A0FE" w14:textId="77777777" w:rsidR="005D500A" w:rsidRDefault="005D500A" w:rsidP="009139A6">
      <w:r>
        <w:separator/>
      </w:r>
    </w:p>
  </w:endnote>
  <w:endnote w:type="continuationSeparator" w:id="0">
    <w:p w14:paraId="72E25D77" w14:textId="77777777" w:rsidR="005D500A" w:rsidRDefault="005D500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A4B0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F6A0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0990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38698" w14:textId="77777777" w:rsidR="005D500A" w:rsidRDefault="005D500A" w:rsidP="009139A6">
      <w:r>
        <w:separator/>
      </w:r>
    </w:p>
  </w:footnote>
  <w:footnote w:type="continuationSeparator" w:id="0">
    <w:p w14:paraId="0FE1D9F7" w14:textId="77777777" w:rsidR="005D500A" w:rsidRDefault="005D500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3E97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7F13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CA92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00A"/>
    <w:rsid w:val="000666E0"/>
    <w:rsid w:val="002510B7"/>
    <w:rsid w:val="005C130B"/>
    <w:rsid w:val="005D500A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A779F0"/>
  <w15:chartTrackingRefBased/>
  <w15:docId w15:val="{737B0D99-DC7E-48FA-A7FE-660C5D12A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D500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2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2023-09-16T06:49:00Z</dcterms:created>
  <dcterms:modified xsi:type="dcterms:W3CDTF">2023-09-16T06:50:00Z</dcterms:modified>
</cp:coreProperties>
</file>