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84CF" w14:textId="77777777" w:rsidR="00313713" w:rsidRDefault="00313713" w:rsidP="00313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Peter YEUER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487E7CB" w14:textId="77777777" w:rsidR="00313713" w:rsidRDefault="00313713" w:rsidP="00313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CD4347C" w14:textId="77777777" w:rsidR="00313713" w:rsidRDefault="00313713" w:rsidP="00313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EE3570" w14:textId="77777777" w:rsidR="00313713" w:rsidRDefault="00313713" w:rsidP="00313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484F2F6" w14:textId="77777777" w:rsidR="00313713" w:rsidRDefault="00313713" w:rsidP="00313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3B69A913" w14:textId="77777777" w:rsidR="00313713" w:rsidRDefault="00313713" w:rsidP="00313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5F881258" w14:textId="77777777" w:rsidR="00313713" w:rsidRDefault="00313713" w:rsidP="0031371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234AF03" w14:textId="77777777" w:rsidR="00313713" w:rsidRDefault="00313713" w:rsidP="0031371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A2AAEED" w14:textId="77777777" w:rsidR="00313713" w:rsidRDefault="00313713" w:rsidP="00313713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128593B8" w14:textId="77777777" w:rsidR="00313713" w:rsidRDefault="00313713" w:rsidP="00313713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2980A741" w14:textId="77777777" w:rsidR="00313713" w:rsidRDefault="00313713" w:rsidP="00313713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December 2022</w:t>
      </w:r>
    </w:p>
    <w:p w14:paraId="3FDA8E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7AFF9" w14:textId="77777777" w:rsidR="00313713" w:rsidRDefault="00313713" w:rsidP="009139A6">
      <w:r>
        <w:separator/>
      </w:r>
    </w:p>
  </w:endnote>
  <w:endnote w:type="continuationSeparator" w:id="0">
    <w:p w14:paraId="07E9715E" w14:textId="77777777" w:rsidR="00313713" w:rsidRDefault="003137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58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D63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C3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4736" w14:textId="77777777" w:rsidR="00313713" w:rsidRDefault="00313713" w:rsidP="009139A6">
      <w:r>
        <w:separator/>
      </w:r>
    </w:p>
  </w:footnote>
  <w:footnote w:type="continuationSeparator" w:id="0">
    <w:p w14:paraId="7B221308" w14:textId="77777777" w:rsidR="00313713" w:rsidRDefault="003137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8D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C8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DB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13"/>
    <w:rsid w:val="000666E0"/>
    <w:rsid w:val="002510B7"/>
    <w:rsid w:val="0031371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0EEAE"/>
  <w15:chartTrackingRefBased/>
  <w15:docId w15:val="{EDB60C18-5CF4-4F50-8E39-4BB0497C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2023-01-04T21:28:00Z</dcterms:created>
  <dcterms:modified xsi:type="dcterms:W3CDTF">2023-01-04T21:29:00Z</dcterms:modified>
</cp:coreProperties>
</file>