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0725AC" w14:textId="77777777" w:rsidR="009D3BD5" w:rsidRDefault="009D3BD5" w:rsidP="009D3BD5">
      <w:r>
        <w:rPr>
          <w:u w:val="single"/>
        </w:rPr>
        <w:t xml:space="preserve">William </w:t>
      </w:r>
      <w:proofErr w:type="gramStart"/>
      <w:r>
        <w:rPr>
          <w:u w:val="single"/>
        </w:rPr>
        <w:t>YETTELAY</w:t>
      </w:r>
      <w:r>
        <w:t xml:space="preserve">  (</w:t>
      </w:r>
      <w:proofErr w:type="gramEnd"/>
      <w:r>
        <w:t>fl.1418)</w:t>
      </w:r>
    </w:p>
    <w:p w14:paraId="313D0BEE" w14:textId="77777777" w:rsidR="009D3BD5" w:rsidRDefault="009D3BD5" w:rsidP="009D3BD5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York</w:t>
          </w:r>
        </w:smartTag>
      </w:smartTag>
      <w:r>
        <w:t>.  Armourer.</w:t>
      </w:r>
    </w:p>
    <w:p w14:paraId="0DFF7824" w14:textId="77777777" w:rsidR="009D3BD5" w:rsidRDefault="009D3BD5" w:rsidP="009D3BD5"/>
    <w:p w14:paraId="1CB0A5EB" w14:textId="77777777" w:rsidR="009D3BD5" w:rsidRDefault="009D3BD5" w:rsidP="009D3BD5"/>
    <w:p w14:paraId="3FD9DB9F" w14:textId="77777777" w:rsidR="009D3BD5" w:rsidRDefault="009D3BD5" w:rsidP="009D3BD5">
      <w:r>
        <w:t xml:space="preserve">Son of Henry </w:t>
      </w:r>
      <w:proofErr w:type="spellStart"/>
      <w:r>
        <w:t>Yettelay</w:t>
      </w:r>
      <w:proofErr w:type="spellEnd"/>
      <w:r>
        <w:t>, armourer(q.v.).  (R.F.Y.p.128)</w:t>
      </w:r>
    </w:p>
    <w:p w14:paraId="23CB45E5" w14:textId="77777777" w:rsidR="009D3BD5" w:rsidRDefault="009D3BD5" w:rsidP="009D3BD5"/>
    <w:p w14:paraId="48452195" w14:textId="77777777" w:rsidR="009D3BD5" w:rsidRDefault="009D3BD5" w:rsidP="009D3BD5"/>
    <w:p w14:paraId="1F261E3C" w14:textId="77777777" w:rsidR="009D3BD5" w:rsidRDefault="009D3BD5" w:rsidP="009D3BD5">
      <w:pPr>
        <w:numPr>
          <w:ilvl w:val="0"/>
          <w:numId w:val="1"/>
        </w:numPr>
      </w:pPr>
      <w:r>
        <w:t>He became a Freeman.  (ibid.)</w:t>
      </w:r>
    </w:p>
    <w:p w14:paraId="146293C1" w14:textId="77777777" w:rsidR="009D3BD5" w:rsidRDefault="009D3BD5" w:rsidP="009D3BD5"/>
    <w:p w14:paraId="24CB102F" w14:textId="77777777" w:rsidR="009D3BD5" w:rsidRDefault="009D3BD5" w:rsidP="009D3BD5"/>
    <w:p w14:paraId="1D388FFA" w14:textId="77777777" w:rsidR="009D3BD5" w:rsidRDefault="009D3BD5" w:rsidP="009D3BD5"/>
    <w:p w14:paraId="1DF82671" w14:textId="77777777" w:rsidR="009D3BD5" w:rsidRDefault="009D3BD5" w:rsidP="009D3BD5">
      <w:r>
        <w:t>10 June 2006</w:t>
      </w:r>
    </w:p>
    <w:p w14:paraId="53E76E81" w14:textId="77777777" w:rsidR="009D3BD5" w:rsidRDefault="009D3BD5" w:rsidP="009D3BD5">
      <w:r>
        <w:t xml:space="preserve">  9 October 2023</w:t>
      </w:r>
    </w:p>
    <w:p w14:paraId="394CBC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CE45A" w14:textId="77777777" w:rsidR="009D3BD5" w:rsidRDefault="009D3BD5" w:rsidP="009139A6">
      <w:r>
        <w:separator/>
      </w:r>
    </w:p>
  </w:endnote>
  <w:endnote w:type="continuationSeparator" w:id="0">
    <w:p w14:paraId="7C95C710" w14:textId="77777777" w:rsidR="009D3BD5" w:rsidRDefault="009D3B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C9D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5B30" w14:textId="77777777" w:rsidR="009139A6" w:rsidRPr="009139A6" w:rsidRDefault="009139A6">
    <w:pPr>
      <w:pStyle w:val="Footer"/>
    </w:pPr>
    <w:r w:rsidRPr="009139A6">
      <w:t xml:space="preserve">Compilation copyright </w:t>
    </w:r>
    <w:proofErr w:type="spellStart"/>
    <w:r w:rsidRPr="009139A6">
      <w:t>I.</w:t>
    </w:r>
    <w:proofErr w:type="gramStart"/>
    <w:r w:rsidRPr="009139A6"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EF22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E4E86" w14:textId="77777777" w:rsidR="009D3BD5" w:rsidRDefault="009D3BD5" w:rsidP="009139A6">
      <w:r>
        <w:separator/>
      </w:r>
    </w:p>
  </w:footnote>
  <w:footnote w:type="continuationSeparator" w:id="0">
    <w:p w14:paraId="3E8F434E" w14:textId="77777777" w:rsidR="009D3BD5" w:rsidRDefault="009D3B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6DA5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585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72BEB" w14:textId="77777777" w:rsidR="009139A6" w:rsidRDefault="00913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C0065"/>
    <w:multiLevelType w:val="hybridMultilevel"/>
    <w:tmpl w:val="C4548482"/>
    <w:lvl w:ilvl="0" w:tplc="B35C5C06">
      <w:start w:val="1418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741369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BD5"/>
    <w:rsid w:val="000666E0"/>
    <w:rsid w:val="002510B7"/>
    <w:rsid w:val="005C130B"/>
    <w:rsid w:val="00826F5C"/>
    <w:rsid w:val="009139A6"/>
    <w:rsid w:val="009448BB"/>
    <w:rsid w:val="00947624"/>
    <w:rsid w:val="009D3BD5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52F1F01"/>
  <w15:chartTrackingRefBased/>
  <w15:docId w15:val="{D7B3B061-C0E5-48D1-A80F-62B0229A4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3BD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cp:lastPrinted>2023-10-09T14:49:00Z</cp:lastPrinted>
  <dcterms:created xsi:type="dcterms:W3CDTF">2023-10-09T14:48:00Z</dcterms:created>
  <dcterms:modified xsi:type="dcterms:W3CDTF">2023-10-09T14:49:00Z</dcterms:modified>
</cp:coreProperties>
</file>