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D66BC" w14:textId="77777777" w:rsidR="00F00DF5" w:rsidRDefault="00F00DF5" w:rsidP="00F00DF5">
      <w:r>
        <w:rPr>
          <w:u w:val="single"/>
        </w:rPr>
        <w:t>Henry de YETTELAY</w:t>
      </w:r>
      <w:r>
        <w:t xml:space="preserve">  </w:t>
      </w:r>
      <w:proofErr w:type="gramStart"/>
      <w:r>
        <w:t xml:space="preserve">   (</w:t>
      </w:r>
      <w:proofErr w:type="gramEnd"/>
      <w:r>
        <w:t>fl.1387-8)</w:t>
      </w:r>
    </w:p>
    <w:p w14:paraId="5BEB2AC3" w14:textId="77777777" w:rsidR="00F00DF5" w:rsidRDefault="00F00DF5" w:rsidP="00F00DF5">
      <w:r>
        <w:t>of York. Armourer.</w:t>
      </w:r>
    </w:p>
    <w:p w14:paraId="67D46D54" w14:textId="77777777" w:rsidR="00F00DF5" w:rsidRDefault="00F00DF5" w:rsidP="00F00DF5"/>
    <w:p w14:paraId="5B731E55" w14:textId="77777777" w:rsidR="00F00DF5" w:rsidRDefault="00F00DF5" w:rsidP="00F00DF5"/>
    <w:p w14:paraId="6A5F9584" w14:textId="77777777" w:rsidR="00F00DF5" w:rsidRDefault="00F00DF5" w:rsidP="00F00DF5">
      <w:r>
        <w:t>Son:  William(q.v.).   (R.F.Y. p.128)</w:t>
      </w:r>
    </w:p>
    <w:p w14:paraId="6FF7E5B5" w14:textId="77777777" w:rsidR="00F00DF5" w:rsidRDefault="00F00DF5" w:rsidP="00F00DF5"/>
    <w:p w14:paraId="14343B28" w14:textId="77777777" w:rsidR="00F00DF5" w:rsidRDefault="00F00DF5" w:rsidP="00F00DF5"/>
    <w:p w14:paraId="32CE1E50" w14:textId="77777777" w:rsidR="00F00DF5" w:rsidRDefault="00F00DF5" w:rsidP="00F00DF5">
      <w:r>
        <w:t xml:space="preserve">         1387-9</w:t>
      </w:r>
      <w:r>
        <w:tab/>
        <w:t>He became a Freeman.   (R.F.Y. p.86)</w:t>
      </w:r>
    </w:p>
    <w:p w14:paraId="286DA00E" w14:textId="77777777" w:rsidR="00F00DF5" w:rsidRDefault="00F00DF5" w:rsidP="00F00DF5">
      <w:r>
        <w:tab/>
        <w:t>1418</w:t>
      </w:r>
      <w:r>
        <w:tab/>
        <w:t>William became a Freeman.  (ibid.p.128)</w:t>
      </w:r>
    </w:p>
    <w:p w14:paraId="10A20D62" w14:textId="77777777" w:rsidR="00F00DF5" w:rsidRDefault="00F00DF5" w:rsidP="00F00DF5"/>
    <w:p w14:paraId="33E82957" w14:textId="77777777" w:rsidR="00F00DF5" w:rsidRDefault="00F00DF5" w:rsidP="00F00DF5"/>
    <w:p w14:paraId="6C86C60B" w14:textId="77777777" w:rsidR="00F00DF5" w:rsidRPr="006D19F4" w:rsidRDefault="00F00DF5" w:rsidP="00F00DF5">
      <w:r>
        <w:t>9 October 2023</w:t>
      </w:r>
    </w:p>
    <w:p w14:paraId="7EE726B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7B8D80" w14:textId="77777777" w:rsidR="00F00DF5" w:rsidRDefault="00F00DF5" w:rsidP="009139A6">
      <w:r>
        <w:separator/>
      </w:r>
    </w:p>
  </w:endnote>
  <w:endnote w:type="continuationSeparator" w:id="0">
    <w:p w14:paraId="540B31B2" w14:textId="77777777" w:rsidR="00F00DF5" w:rsidRDefault="00F00DF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F78A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0412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6EC6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C5B4AC" w14:textId="77777777" w:rsidR="00F00DF5" w:rsidRDefault="00F00DF5" w:rsidP="009139A6">
      <w:r>
        <w:separator/>
      </w:r>
    </w:p>
  </w:footnote>
  <w:footnote w:type="continuationSeparator" w:id="0">
    <w:p w14:paraId="2C601926" w14:textId="77777777" w:rsidR="00F00DF5" w:rsidRDefault="00F00DF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4604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A4C1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4AAF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DF5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00DF5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58393"/>
  <w15:chartTrackingRefBased/>
  <w15:docId w15:val="{CA322DB4-3185-4EA5-A0D8-BDF2AA615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DF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2023-10-09T15:30:00Z</dcterms:created>
  <dcterms:modified xsi:type="dcterms:W3CDTF">2023-10-09T15:30:00Z</dcterms:modified>
</cp:coreProperties>
</file>