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A807F" w14:textId="2F3BFB06" w:rsidR="00253FE2" w:rsidRDefault="00253FE2" w:rsidP="00253FE2">
      <w:pPr>
        <w:pStyle w:val="NoSpacing"/>
      </w:pPr>
      <w:r>
        <w:rPr>
          <w:u w:val="single"/>
        </w:rPr>
        <w:t>Thomas YESHAM</w:t>
      </w:r>
      <w:r>
        <w:t xml:space="preserve">         </w:t>
      </w:r>
      <w:r>
        <w:t>(fl.14</w:t>
      </w:r>
      <w:r>
        <w:t>86)</w:t>
      </w:r>
    </w:p>
    <w:p w14:paraId="547065B9" w14:textId="77777777" w:rsidR="00253FE2" w:rsidRDefault="00253FE2" w:rsidP="00253FE2">
      <w:pPr>
        <w:pStyle w:val="NoSpacing"/>
      </w:pPr>
      <w:r>
        <w:t>Prebendary of Preston, in Hereford Cathedral.</w:t>
      </w:r>
    </w:p>
    <w:p w14:paraId="76FB3F06" w14:textId="77777777" w:rsidR="00253FE2" w:rsidRDefault="00253FE2" w:rsidP="00253FE2">
      <w:pPr>
        <w:pStyle w:val="NoSpacing"/>
      </w:pPr>
    </w:p>
    <w:p w14:paraId="1FADBAB3" w14:textId="77777777" w:rsidR="00253FE2" w:rsidRDefault="00253FE2" w:rsidP="00253FE2">
      <w:pPr>
        <w:pStyle w:val="NoSpacing"/>
      </w:pPr>
    </w:p>
    <w:p w14:paraId="66E01FB2" w14:textId="4A0557E6" w:rsidR="00253FE2" w:rsidRDefault="00253FE2" w:rsidP="00253FE2">
      <w:pPr>
        <w:pStyle w:val="NoSpacing"/>
      </w:pPr>
      <w:r>
        <w:t>26 Mar.1486</w:t>
      </w:r>
      <w:r>
        <w:tab/>
        <w:t>He was collated prebendary.</w:t>
      </w:r>
    </w:p>
    <w:p w14:paraId="3585BCAA" w14:textId="0F10D8CB" w:rsidR="00253FE2" w:rsidRDefault="00253FE2" w:rsidP="00253FE2">
      <w:pPr>
        <w:pStyle w:val="NoSpacing"/>
      </w:pPr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p.4</w:t>
      </w:r>
      <w:r>
        <w:t>5</w:t>
      </w:r>
      <w:r>
        <w:t>)</w:t>
      </w:r>
    </w:p>
    <w:p w14:paraId="66A39195" w14:textId="77777777" w:rsidR="00253FE2" w:rsidRDefault="00253FE2" w:rsidP="00253FE2">
      <w:pPr>
        <w:pStyle w:val="NoSpacing"/>
      </w:pPr>
      <w:bookmarkStart w:id="0" w:name="_GoBack"/>
    </w:p>
    <w:bookmarkEnd w:id="0"/>
    <w:p w14:paraId="2C14FA70" w14:textId="77777777" w:rsidR="00253FE2" w:rsidRDefault="00253FE2" w:rsidP="00253FE2">
      <w:pPr>
        <w:pStyle w:val="NoSpacing"/>
      </w:pPr>
    </w:p>
    <w:p w14:paraId="3BD87773" w14:textId="77777777" w:rsidR="00253FE2" w:rsidRPr="001D1197" w:rsidRDefault="00253FE2" w:rsidP="00253FE2">
      <w:pPr>
        <w:pStyle w:val="NoSpacing"/>
      </w:pPr>
      <w:r>
        <w:t>21 February 2020</w:t>
      </w:r>
    </w:p>
    <w:p w14:paraId="76488644" w14:textId="7A6B4BAB" w:rsidR="006B2F86" w:rsidRPr="00253FE2" w:rsidRDefault="00253FE2" w:rsidP="00E71FC3">
      <w:pPr>
        <w:pStyle w:val="NoSpacing"/>
      </w:pPr>
    </w:p>
    <w:sectPr w:rsidR="006B2F86" w:rsidRPr="00253F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D1335" w14:textId="77777777" w:rsidR="00253FE2" w:rsidRDefault="00253FE2" w:rsidP="00E71FC3">
      <w:pPr>
        <w:spacing w:after="0" w:line="240" w:lineRule="auto"/>
      </w:pPr>
      <w:r>
        <w:separator/>
      </w:r>
    </w:p>
  </w:endnote>
  <w:endnote w:type="continuationSeparator" w:id="0">
    <w:p w14:paraId="63299F41" w14:textId="77777777" w:rsidR="00253FE2" w:rsidRDefault="00253F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F25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3E666" w14:textId="77777777" w:rsidR="00253FE2" w:rsidRDefault="00253FE2" w:rsidP="00E71FC3">
      <w:pPr>
        <w:spacing w:after="0" w:line="240" w:lineRule="auto"/>
      </w:pPr>
      <w:r>
        <w:separator/>
      </w:r>
    </w:p>
  </w:footnote>
  <w:footnote w:type="continuationSeparator" w:id="0">
    <w:p w14:paraId="3CDC15F8" w14:textId="77777777" w:rsidR="00253FE2" w:rsidRDefault="00253F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E2"/>
    <w:rsid w:val="001A7C09"/>
    <w:rsid w:val="00253FE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D73E9"/>
  <w15:chartTrackingRefBased/>
  <w15:docId w15:val="{096CDC19-9EFE-4F1E-BCA7-F135DB0B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2020-02-21T20:08:00Z</dcterms:created>
  <dcterms:modified xsi:type="dcterms:W3CDTF">2020-02-21T20:10:00Z</dcterms:modified>
</cp:coreProperties>
</file>