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0DE0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YERMONOUTHE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d.1405-6)</w:t>
      </w:r>
    </w:p>
    <w:p w14:paraId="22C637B3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9538207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</w:p>
    <w:p w14:paraId="03B022A2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</w:p>
    <w:p w14:paraId="172D5D65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264BC8A" w14:textId="77777777" w:rsidR="00FE6AD6" w:rsidRDefault="00FE6AD6" w:rsidP="00FE6AD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2DA1D399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Jan.1406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43F69C7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</w:p>
    <w:p w14:paraId="7FC9BEEC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</w:p>
    <w:p w14:paraId="79AE5672" w14:textId="77777777" w:rsidR="00FE6AD6" w:rsidRDefault="00FE6AD6" w:rsidP="00FE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2021</w:t>
      </w:r>
    </w:p>
    <w:p w14:paraId="54E6F527" w14:textId="66EEC56A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1DED" w14:textId="77777777" w:rsidR="00FE6AD6" w:rsidRDefault="00FE6AD6" w:rsidP="009139A6">
      <w:r>
        <w:separator/>
      </w:r>
    </w:p>
  </w:endnote>
  <w:endnote w:type="continuationSeparator" w:id="0">
    <w:p w14:paraId="1BF21151" w14:textId="77777777" w:rsidR="00FE6AD6" w:rsidRDefault="00FE6A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47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668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5A0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7C943" w14:textId="77777777" w:rsidR="00FE6AD6" w:rsidRDefault="00FE6AD6" w:rsidP="009139A6">
      <w:r>
        <w:separator/>
      </w:r>
    </w:p>
  </w:footnote>
  <w:footnote w:type="continuationSeparator" w:id="0">
    <w:p w14:paraId="35076CF9" w14:textId="77777777" w:rsidR="00FE6AD6" w:rsidRDefault="00FE6A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A2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DF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30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D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9551"/>
  <w15:chartTrackingRefBased/>
  <w15:docId w15:val="{876F1434-5361-4B11-9BC2-5F4CF2C8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AD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2022-01-24T12:00:00Z</dcterms:created>
  <dcterms:modified xsi:type="dcterms:W3CDTF">2022-01-24T12:01:00Z</dcterms:modified>
</cp:coreProperties>
</file>