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312FD" w14:textId="77777777" w:rsidR="007E186A" w:rsidRDefault="007E186A" w:rsidP="007E186A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YERMOUTHE</w:t>
      </w:r>
      <w:r>
        <w:rPr>
          <w:rFonts w:cs="Times New Roman"/>
        </w:rPr>
        <w:t xml:space="preserve">       (fl.1462)</w:t>
      </w:r>
    </w:p>
    <w:p w14:paraId="59FC5D2F" w14:textId="77777777" w:rsidR="007E186A" w:rsidRDefault="007E186A" w:rsidP="007E186A">
      <w:pPr>
        <w:pStyle w:val="NoSpacing"/>
        <w:rPr>
          <w:rFonts w:cs="Times New Roman"/>
        </w:rPr>
      </w:pPr>
      <w:r>
        <w:rPr>
          <w:rFonts w:cs="Times New Roman"/>
        </w:rPr>
        <w:t>of Blundeston, Suffolk. Gentleman.</w:t>
      </w:r>
    </w:p>
    <w:p w14:paraId="418FC13F" w14:textId="77777777" w:rsidR="007E186A" w:rsidRDefault="007E186A" w:rsidP="007E186A">
      <w:pPr>
        <w:pStyle w:val="NoSpacing"/>
        <w:rPr>
          <w:rFonts w:cs="Times New Roman"/>
        </w:rPr>
      </w:pPr>
    </w:p>
    <w:p w14:paraId="42F55A50" w14:textId="77777777" w:rsidR="007E186A" w:rsidRDefault="007E186A" w:rsidP="007E186A">
      <w:pPr>
        <w:pStyle w:val="NoSpacing"/>
        <w:rPr>
          <w:rFonts w:cs="Times New Roman"/>
        </w:rPr>
      </w:pPr>
    </w:p>
    <w:p w14:paraId="59969364" w14:textId="77777777" w:rsidR="007E186A" w:rsidRDefault="007E186A" w:rsidP="007E186A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The King brought a plaint of trespass, contempt and rescue against him and</w:t>
      </w:r>
    </w:p>
    <w:p w14:paraId="00A1457D" w14:textId="77777777" w:rsidR="007E186A" w:rsidRDefault="007E186A" w:rsidP="007E186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15 others.     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45F37DF0" w14:textId="77777777" w:rsidR="007E186A" w:rsidRDefault="007E186A" w:rsidP="007E186A">
      <w:pPr>
        <w:pStyle w:val="NoSpacing"/>
        <w:rPr>
          <w:rFonts w:cs="Times New Roman"/>
        </w:rPr>
      </w:pPr>
    </w:p>
    <w:p w14:paraId="29333C81" w14:textId="77777777" w:rsidR="007E186A" w:rsidRDefault="007E186A" w:rsidP="007E186A">
      <w:pPr>
        <w:pStyle w:val="NoSpacing"/>
        <w:rPr>
          <w:rFonts w:cs="Times New Roman"/>
        </w:rPr>
      </w:pPr>
    </w:p>
    <w:p w14:paraId="08303348" w14:textId="53DE6AA6" w:rsidR="00BA00AB" w:rsidRPr="00EB3209" w:rsidRDefault="007E186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4E6DD" w14:textId="77777777" w:rsidR="007E186A" w:rsidRDefault="007E186A" w:rsidP="009139A6">
      <w:r>
        <w:separator/>
      </w:r>
    </w:p>
  </w:endnote>
  <w:endnote w:type="continuationSeparator" w:id="0">
    <w:p w14:paraId="64B028FC" w14:textId="77777777" w:rsidR="007E186A" w:rsidRDefault="007E18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7F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0A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0F8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294CC" w14:textId="77777777" w:rsidR="007E186A" w:rsidRDefault="007E186A" w:rsidP="009139A6">
      <w:r>
        <w:separator/>
      </w:r>
    </w:p>
  </w:footnote>
  <w:footnote w:type="continuationSeparator" w:id="0">
    <w:p w14:paraId="7D19D5DC" w14:textId="77777777" w:rsidR="007E186A" w:rsidRDefault="007E18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6E1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24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0C7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6A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E186A"/>
    <w:rsid w:val="00826F5C"/>
    <w:rsid w:val="008D5F26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C0AB0"/>
  <w15:chartTrackingRefBased/>
  <w15:docId w15:val="{A2E4FA10-AF67-4E3D-A207-66A762C2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E18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2025-09-28T21:38:00Z</dcterms:created>
  <dcterms:modified xsi:type="dcterms:W3CDTF">2025-09-28T21:38:00Z</dcterms:modified>
</cp:coreProperties>
</file>