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8667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YERMAN</w:t>
      </w:r>
      <w:r>
        <w:rPr>
          <w:rFonts w:cs="Times New Roman"/>
          <w:szCs w:val="24"/>
        </w:rPr>
        <w:t xml:space="preserve">      (fl.1463)</w:t>
      </w:r>
    </w:p>
    <w:p w14:paraId="472CC19C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Framlingham, Suffolk. Clerk.</w:t>
      </w:r>
    </w:p>
    <w:p w14:paraId="1B0C4D40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</w:p>
    <w:p w14:paraId="41FC4E5E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</w:p>
    <w:p w14:paraId="075735E2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The King indicted him and 38 others for felony and </w:t>
      </w:r>
      <w:proofErr w:type="gramStart"/>
      <w:r>
        <w:rPr>
          <w:rFonts w:cs="Times New Roman"/>
          <w:szCs w:val="24"/>
        </w:rPr>
        <w:t>trespass</w:t>
      </w:r>
      <w:proofErr w:type="gramEnd"/>
      <w:r>
        <w:rPr>
          <w:rFonts w:cs="Times New Roman"/>
          <w:szCs w:val="24"/>
        </w:rPr>
        <w:t>.</w:t>
      </w:r>
    </w:p>
    <w:p w14:paraId="37BAC863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13A65B07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</w:p>
    <w:p w14:paraId="6FFEE5F2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</w:p>
    <w:p w14:paraId="20C85CEB" w14:textId="77777777" w:rsidR="00D5387A" w:rsidRDefault="00D5387A" w:rsidP="00D5387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October 2025</w:t>
      </w:r>
    </w:p>
    <w:p w14:paraId="308188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F20E7" w14:textId="77777777" w:rsidR="00D5387A" w:rsidRDefault="00D5387A" w:rsidP="00086E2C">
      <w:pPr>
        <w:spacing w:after="0" w:line="240" w:lineRule="auto"/>
      </w:pPr>
      <w:r>
        <w:separator/>
      </w:r>
    </w:p>
  </w:endnote>
  <w:endnote w:type="continuationSeparator" w:id="0">
    <w:p w14:paraId="7A96EB2C" w14:textId="77777777" w:rsidR="00D5387A" w:rsidRDefault="00D538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2C7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B60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21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D909" w14:textId="77777777" w:rsidR="00D5387A" w:rsidRDefault="00D5387A" w:rsidP="00086E2C">
      <w:pPr>
        <w:spacing w:after="0" w:line="240" w:lineRule="auto"/>
      </w:pPr>
      <w:r>
        <w:separator/>
      </w:r>
    </w:p>
  </w:footnote>
  <w:footnote w:type="continuationSeparator" w:id="0">
    <w:p w14:paraId="3DBCBF5B" w14:textId="77777777" w:rsidR="00D5387A" w:rsidRDefault="00D538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01F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1D4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0E1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87A"/>
    <w:rsid w:val="00086E2C"/>
    <w:rsid w:val="000A2E7A"/>
    <w:rsid w:val="001270B0"/>
    <w:rsid w:val="002244B7"/>
    <w:rsid w:val="00314D94"/>
    <w:rsid w:val="00617568"/>
    <w:rsid w:val="006E68FA"/>
    <w:rsid w:val="00D5387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D548"/>
  <w15:chartTrackingRefBased/>
  <w15:docId w15:val="{CF9C20F8-8FAB-44A5-A277-23B0D108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5387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538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209</Characters>
  <Application>Microsoft Office Word</Application>
  <DocSecurity>0</DocSecurity>
  <Lines>11</Lines>
  <Paragraphs>6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2025-10-31T21:00:00Z</dcterms:created>
  <dcterms:modified xsi:type="dcterms:W3CDTF">2025-10-31T21:01:00Z</dcterms:modified>
</cp:coreProperties>
</file>